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8C1" w:rsidRPr="00D52BC3" w:rsidRDefault="008F08C1" w:rsidP="00E412A2">
      <w:pPr>
        <w:rPr>
          <w:rFonts w:ascii="Arial" w:hAnsi="Arial" w:cs="Arial"/>
          <w:szCs w:val="20"/>
          <w:lang w:val="en-GB"/>
        </w:rPr>
      </w:pPr>
    </w:p>
    <w:p w:rsidR="00E412A2" w:rsidRPr="00D52BC3" w:rsidRDefault="00D52BC3" w:rsidP="001C6BAC">
      <w:pPr>
        <w:rPr>
          <w:rFonts w:ascii="Arial" w:hAnsi="Arial" w:cs="Arial"/>
          <w:b/>
          <w:sz w:val="18"/>
          <w:szCs w:val="18"/>
          <w:lang w:val="en-GB"/>
        </w:rPr>
      </w:pPr>
      <w:r w:rsidRPr="00D52BC3">
        <w:rPr>
          <w:rFonts w:ascii="Arial" w:hAnsi="Arial" w:cs="Arial"/>
          <w:noProof/>
          <w:sz w:val="24"/>
          <w:szCs w:val="20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60D01F90" wp14:editId="2B57BD71">
                <wp:simplePos x="0" y="0"/>
                <wp:positionH relativeFrom="column">
                  <wp:posOffset>4615180</wp:posOffset>
                </wp:positionH>
                <wp:positionV relativeFrom="page">
                  <wp:posOffset>800100</wp:posOffset>
                </wp:positionV>
                <wp:extent cx="1121410" cy="1419225"/>
                <wp:effectExtent l="0" t="0" r="21590" b="2857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id w:val="-1273545739"/>
                              <w:showingPlcHdr/>
                              <w:picture/>
                            </w:sdtPr>
                            <w:sdtEndPr/>
                            <w:sdtContent>
                              <w:p w:rsidR="001E5C7B" w:rsidRPr="0060780D" w:rsidRDefault="00646693" w:rsidP="001E5C7B">
                                <w:pPr>
                                  <w:jc w:val="center"/>
                                  <w:rPr>
                                    <w:rFonts w:ascii="Verdana" w:hAnsi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noProof/>
                                    <w:sz w:val="20"/>
                                    <w:szCs w:val="20"/>
                                    <w:lang w:val="de-CH" w:eastAsia="de-CH"/>
                                  </w:rPr>
                                  <w:drawing>
                                    <wp:inline distT="0" distB="0" distL="0" distR="0">
                                      <wp:extent cx="819150" cy="819150"/>
                                      <wp:effectExtent l="0" t="0" r="0" b="0"/>
                                      <wp:docPr id="1" name="Bild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19150" cy="819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01F9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3.4pt;margin-top:63pt;width:88.3pt;height:111.7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" strokeweight=".25pt">
                <v:textbox>
                  <w:txbxContent>
                    <w:sdt>
                      <w:sdtPr>
                        <w:rPr>
                          <w:rFonts w:ascii="Verdana" w:hAnsi="Verdana"/>
                          <w:sz w:val="20"/>
                          <w:szCs w:val="20"/>
                        </w:rPr>
                        <w:id w:val="-1273545739"/>
                        <w:showingPlcHdr/>
                        <w:picture/>
                      </w:sdtPr>
                      <w:sdtEndPr/>
                      <w:sdtContent>
                        <w:p w:rsidR="001E5C7B" w:rsidRPr="0060780D" w:rsidRDefault="00646693" w:rsidP="001E5C7B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noProof/>
                              <w:sz w:val="20"/>
                              <w:szCs w:val="20"/>
                              <w:lang w:val="de-CH" w:eastAsia="de-CH"/>
                            </w:rPr>
                            <w:drawing>
                              <wp:inline distT="0" distB="0" distL="0" distR="0">
                                <wp:extent cx="819150" cy="819150"/>
                                <wp:effectExtent l="0" t="0" r="0" b="0"/>
                                <wp:docPr id="1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9150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 w:rsidR="00F5331C" w:rsidRPr="00D52BC3">
        <w:rPr>
          <w:rFonts w:ascii="Arial" w:hAnsi="Arial" w:cs="Arial"/>
          <w:b/>
          <w:sz w:val="36"/>
          <w:szCs w:val="20"/>
          <w:lang w:val="en-GB"/>
        </w:rPr>
        <w:t>Application Form</w:t>
      </w:r>
      <w:r w:rsidR="001C6BAC" w:rsidRPr="00D52BC3">
        <w:rPr>
          <w:rFonts w:ascii="Arial" w:hAnsi="Arial" w:cs="Arial"/>
          <w:b/>
          <w:sz w:val="28"/>
          <w:szCs w:val="20"/>
          <w:lang w:val="en-GB"/>
        </w:rPr>
        <w:tab/>
      </w:r>
    </w:p>
    <w:p w:rsidR="008E1507" w:rsidRPr="00D52BC3" w:rsidRDefault="00E412A2" w:rsidP="00E412A2">
      <w:pPr>
        <w:rPr>
          <w:rFonts w:ascii="Arial" w:hAnsi="Arial" w:cs="Arial"/>
          <w:sz w:val="20"/>
          <w:szCs w:val="20"/>
          <w:lang w:val="en-GB"/>
        </w:rPr>
      </w:pPr>
      <w:r w:rsidRPr="00D52BC3">
        <w:rPr>
          <w:rFonts w:ascii="Arial" w:hAnsi="Arial" w:cs="Arial"/>
          <w:sz w:val="20"/>
          <w:szCs w:val="20"/>
          <w:lang w:val="en-GB"/>
        </w:rPr>
        <w:t>SwissSkills</w:t>
      </w:r>
      <w:r w:rsidR="001C6BAC" w:rsidRPr="00D52BC3">
        <w:rPr>
          <w:rFonts w:ascii="Arial" w:hAnsi="Arial" w:cs="Arial"/>
          <w:sz w:val="20"/>
          <w:szCs w:val="20"/>
          <w:lang w:val="en-GB"/>
        </w:rPr>
        <w:t xml:space="preserve"> </w:t>
      </w:r>
      <w:r w:rsidRPr="00D52BC3">
        <w:rPr>
          <w:rFonts w:ascii="Arial" w:hAnsi="Arial" w:cs="Arial"/>
          <w:sz w:val="20"/>
          <w:szCs w:val="20"/>
          <w:lang w:val="en-GB"/>
        </w:rPr>
        <w:t>Hotel Reception</w:t>
      </w:r>
      <w:r w:rsidR="00F5331C" w:rsidRPr="00D52BC3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1C6BAC" w:rsidRDefault="001C6BAC" w:rsidP="00E412A2">
      <w:pPr>
        <w:rPr>
          <w:rFonts w:ascii="Arial" w:hAnsi="Arial" w:cs="Arial"/>
          <w:sz w:val="20"/>
          <w:szCs w:val="20"/>
          <w:lang w:val="en-GB"/>
        </w:rPr>
      </w:pPr>
    </w:p>
    <w:p w:rsidR="00D52BC3" w:rsidRDefault="00D52BC3" w:rsidP="00E412A2">
      <w:pPr>
        <w:rPr>
          <w:rFonts w:ascii="Arial" w:hAnsi="Arial" w:cs="Arial"/>
          <w:sz w:val="20"/>
          <w:szCs w:val="20"/>
          <w:lang w:val="en-GB"/>
        </w:rPr>
      </w:pPr>
      <w:r w:rsidRPr="001B3A4D">
        <w:rPr>
          <w:rFonts w:ascii="Arial" w:hAnsi="Arial" w:cs="Arial"/>
          <w:noProof/>
          <w:sz w:val="20"/>
          <w:szCs w:val="20"/>
          <w:lang w:val="de-CH" w:eastAsia="de-CH"/>
        </w:rPr>
        <w:drawing>
          <wp:anchor distT="0" distB="0" distL="114300" distR="114300" simplePos="0" relativeHeight="251661312" behindDoc="0" locked="0" layoutInCell="1" allowOverlap="1" wp14:anchorId="1F2B4D1C" wp14:editId="5B39DE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5253" cy="715010"/>
            <wp:effectExtent l="0" t="0" r="0" b="8890"/>
            <wp:wrapNone/>
            <wp:docPr id="8" name="Grafik 8" descr="I:\Berufsbildung\21_SwissSkills_WorldSkills\21_02_SwissSkills\2022 Bern\Logos\SwissSkills_2022_Logo_Dr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Berufsbildung\21_SwissSkills_WorldSkills\21_02_SwissSkills\2022 Bern\Logos\SwissSkills_2022_Logo_Druc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53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BC3" w:rsidRDefault="00D52BC3" w:rsidP="00E412A2">
      <w:pPr>
        <w:rPr>
          <w:rFonts w:ascii="Arial" w:hAnsi="Arial" w:cs="Arial"/>
          <w:sz w:val="20"/>
          <w:szCs w:val="20"/>
          <w:lang w:val="en-GB"/>
        </w:rPr>
      </w:pPr>
    </w:p>
    <w:p w:rsidR="00D52BC3" w:rsidRDefault="00D52BC3" w:rsidP="00E412A2">
      <w:pPr>
        <w:rPr>
          <w:rFonts w:ascii="Arial" w:hAnsi="Arial" w:cs="Arial"/>
          <w:sz w:val="20"/>
          <w:szCs w:val="20"/>
          <w:lang w:val="en-GB"/>
        </w:rPr>
      </w:pPr>
    </w:p>
    <w:p w:rsidR="00D52BC3" w:rsidRDefault="00D52BC3" w:rsidP="00E412A2">
      <w:pPr>
        <w:rPr>
          <w:rFonts w:ascii="Arial" w:hAnsi="Arial" w:cs="Arial"/>
          <w:sz w:val="20"/>
          <w:szCs w:val="20"/>
          <w:lang w:val="en-GB"/>
        </w:rPr>
      </w:pPr>
    </w:p>
    <w:p w:rsidR="00D52BC3" w:rsidRDefault="00D52BC3" w:rsidP="00E412A2">
      <w:pPr>
        <w:rPr>
          <w:rFonts w:ascii="Arial" w:hAnsi="Arial" w:cs="Arial"/>
          <w:sz w:val="20"/>
          <w:szCs w:val="20"/>
          <w:lang w:val="en-GB"/>
        </w:rPr>
      </w:pPr>
    </w:p>
    <w:p w:rsidR="00D52BC3" w:rsidRPr="00D52BC3" w:rsidRDefault="00D52BC3" w:rsidP="00E412A2">
      <w:pPr>
        <w:rPr>
          <w:rFonts w:ascii="Arial" w:hAnsi="Arial" w:cs="Arial"/>
          <w:sz w:val="20"/>
          <w:szCs w:val="20"/>
          <w:lang w:val="en-GB"/>
        </w:rPr>
      </w:pPr>
    </w:p>
    <w:p w:rsidR="008E1507" w:rsidRPr="00D52BC3" w:rsidRDefault="00F5331C" w:rsidP="00E412A2">
      <w:pPr>
        <w:rPr>
          <w:rFonts w:ascii="Arial" w:hAnsi="Arial" w:cs="Arial"/>
          <w:sz w:val="18"/>
          <w:szCs w:val="18"/>
          <w:lang w:val="en-GB"/>
        </w:rPr>
      </w:pPr>
      <w:r w:rsidRPr="00D52BC3">
        <w:rPr>
          <w:rFonts w:ascii="Arial" w:hAnsi="Arial" w:cs="Arial"/>
          <w:sz w:val="18"/>
          <w:szCs w:val="18"/>
          <w:lang w:val="en-GB"/>
        </w:rPr>
        <w:t xml:space="preserve">Application deadline: </w:t>
      </w:r>
      <w:r w:rsidR="00B47ADE" w:rsidRPr="00D52BC3">
        <w:rPr>
          <w:rFonts w:ascii="Arial" w:hAnsi="Arial" w:cs="Arial"/>
          <w:sz w:val="18"/>
          <w:szCs w:val="18"/>
          <w:lang w:val="en-GB"/>
        </w:rPr>
        <w:t>3</w:t>
      </w:r>
      <w:r w:rsidR="00C671BD">
        <w:rPr>
          <w:rFonts w:ascii="Arial" w:hAnsi="Arial" w:cs="Arial"/>
          <w:sz w:val="18"/>
          <w:szCs w:val="18"/>
          <w:lang w:val="en-GB"/>
        </w:rPr>
        <w:t>1</w:t>
      </w:r>
      <w:r w:rsidR="006E3BFB">
        <w:rPr>
          <w:rFonts w:ascii="Arial" w:hAnsi="Arial" w:cs="Arial"/>
          <w:sz w:val="18"/>
          <w:szCs w:val="18"/>
          <w:lang w:val="en-GB"/>
        </w:rPr>
        <w:t xml:space="preserve"> </w:t>
      </w:r>
      <w:r w:rsidR="00C671BD">
        <w:rPr>
          <w:rFonts w:ascii="Arial" w:hAnsi="Arial" w:cs="Arial"/>
          <w:sz w:val="18"/>
          <w:szCs w:val="18"/>
          <w:lang w:val="en-GB"/>
        </w:rPr>
        <w:t>January 2022</w:t>
      </w:r>
    </w:p>
    <w:p w:rsidR="009A265A" w:rsidRDefault="009A265A" w:rsidP="00E412A2">
      <w:pPr>
        <w:rPr>
          <w:rFonts w:ascii="Arial" w:hAnsi="Arial" w:cs="Arial"/>
          <w:sz w:val="20"/>
          <w:szCs w:val="20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5"/>
        <w:gridCol w:w="4603"/>
      </w:tblGrid>
      <w:tr w:rsidR="0060780D" w:rsidRPr="00D52BC3" w:rsidTr="005A24A1">
        <w:tc>
          <w:tcPr>
            <w:tcW w:w="4495" w:type="dxa"/>
          </w:tcPr>
          <w:p w:rsidR="008E1507" w:rsidRPr="00D52BC3" w:rsidRDefault="00F5331C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First Name</w:t>
            </w:r>
          </w:p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-1994628751"/>
              <w:placeholder>
                <w:docPart w:val="00A190FA7CFD4D59B4E3A3FB8811B7FE"/>
              </w:placeholder>
              <w:showingPlcHdr/>
              <w:text/>
            </w:sdtPr>
            <w:sdtEndPr/>
            <w:sdtContent>
              <w:p w:rsidR="009005EA" w:rsidRPr="00D52BC3" w:rsidRDefault="004A6E56" w:rsidP="00E412A2">
                <w:pPr>
                  <w:rPr>
                    <w:rFonts w:ascii="Arial" w:hAnsi="Arial" w:cs="Arial"/>
                    <w:sz w:val="20"/>
                    <w:szCs w:val="20"/>
                    <w:lang w:val="de-CH"/>
                  </w:rPr>
                </w:pPr>
                <w:r w:rsidRPr="00D52BC3">
                  <w:rPr>
                    <w:rStyle w:val="Platzhaltertext"/>
                    <w:rFonts w:ascii="Arial" w:hAnsi="Arial" w:cs="Arial"/>
                    <w:color w:val="A6A6A6" w:themeColor="background1" w:themeShade="A6"/>
                    <w:sz w:val="16"/>
                    <w:szCs w:val="16"/>
                    <w:lang w:val="de-CH"/>
                  </w:rPr>
                  <w:t>Klicken oder tippen Sie hier, um Text einzugeben.</w:t>
                </w:r>
              </w:p>
            </w:sdtContent>
          </w:sdt>
        </w:tc>
        <w:tc>
          <w:tcPr>
            <w:tcW w:w="4603" w:type="dxa"/>
          </w:tcPr>
          <w:p w:rsidR="008E1507" w:rsidRPr="00D52BC3" w:rsidRDefault="00F5331C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Last Name</w:t>
            </w:r>
          </w:p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627748829"/>
              <w:placeholder>
                <w:docPart w:val="230338CD37464E2E89EFE88BE115F671"/>
              </w:placeholder>
              <w:showingPlcHdr/>
              <w:text/>
            </w:sdtPr>
            <w:sdtEndPr/>
            <w:sdtContent>
              <w:p w:rsidR="00646693" w:rsidRPr="00D52BC3" w:rsidRDefault="00211580" w:rsidP="004A6E56">
                <w:pPr>
                  <w:rPr>
                    <w:rFonts w:ascii="Arial" w:hAnsi="Arial" w:cs="Arial"/>
                    <w:sz w:val="20"/>
                    <w:szCs w:val="20"/>
                    <w:lang w:val="de-CH"/>
                  </w:rPr>
                </w:pPr>
                <w:r w:rsidRPr="00D52BC3">
                  <w:rPr>
                    <w:rStyle w:val="Platzhaltertext"/>
                    <w:rFonts w:ascii="Arial" w:hAnsi="Arial" w:cs="Arial"/>
                    <w:color w:val="A6A6A6" w:themeColor="background1" w:themeShade="A6"/>
                    <w:sz w:val="16"/>
                    <w:szCs w:val="16"/>
                    <w:lang w:val="en-GB"/>
                  </w:rPr>
                  <w:t>Klicken oder tippen Sie hier, um Text einzugeben.</w:t>
                </w:r>
              </w:p>
            </w:sdtContent>
          </w:sdt>
        </w:tc>
      </w:tr>
      <w:tr w:rsidR="0060780D" w:rsidRPr="00D52BC3" w:rsidTr="005A24A1">
        <w:tc>
          <w:tcPr>
            <w:tcW w:w="9098" w:type="dxa"/>
            <w:gridSpan w:val="2"/>
          </w:tcPr>
          <w:p w:rsidR="008B2D0C" w:rsidRPr="00D52BC3" w:rsidRDefault="00F5331C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Address</w:t>
            </w:r>
            <w:proofErr w:type="spellEnd"/>
          </w:p>
          <w:sdt>
            <w:sdtPr>
              <w:rPr>
                <w:rFonts w:ascii="Arial" w:hAnsi="Arial" w:cs="Arial"/>
                <w:b/>
                <w:sz w:val="20"/>
                <w:szCs w:val="20"/>
                <w:lang w:val="en-GB"/>
              </w:rPr>
              <w:id w:val="-2143105207"/>
              <w:placeholder>
                <w:docPart w:val="224A5D33111E4A41BA1E9A56324F651E"/>
              </w:placeholder>
              <w:showingPlcHdr/>
              <w:text/>
            </w:sdtPr>
            <w:sdtEndPr/>
            <w:sdtContent>
              <w:p w:rsidR="008E1507" w:rsidRPr="00D52BC3" w:rsidRDefault="00211580" w:rsidP="00E412A2">
                <w:pPr>
                  <w:rPr>
                    <w:rFonts w:ascii="Arial" w:hAnsi="Arial" w:cs="Arial"/>
                    <w:b/>
                    <w:sz w:val="20"/>
                    <w:szCs w:val="20"/>
                    <w:lang w:val="de-CH"/>
                  </w:rPr>
                </w:pPr>
                <w:r w:rsidRPr="00D52BC3">
                  <w:rPr>
                    <w:rStyle w:val="Platzhaltertext"/>
                    <w:rFonts w:ascii="Arial" w:hAnsi="Arial" w:cs="Arial"/>
                    <w:b/>
                    <w:color w:val="A6A6A6" w:themeColor="background1" w:themeShade="A6"/>
                    <w:sz w:val="16"/>
                    <w:szCs w:val="16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0780D" w:rsidRPr="00D52BC3" w:rsidTr="005A24A1">
        <w:tc>
          <w:tcPr>
            <w:tcW w:w="4495" w:type="dxa"/>
          </w:tcPr>
          <w:p w:rsidR="008E1507" w:rsidRPr="00D52BC3" w:rsidRDefault="00F5331C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Phone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Number</w:t>
            </w:r>
            <w:proofErr w:type="spellEnd"/>
          </w:p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31468695"/>
              <w:placeholder>
                <w:docPart w:val="05FBD57A6CFA4CDF9E5BB24E27509578"/>
              </w:placeholder>
              <w:showingPlcHdr/>
              <w:text/>
            </w:sdtPr>
            <w:sdtEndPr/>
            <w:sdtContent>
              <w:p w:rsidR="008E1507" w:rsidRPr="00D52BC3" w:rsidRDefault="00211580" w:rsidP="00211580">
                <w:pPr>
                  <w:rPr>
                    <w:rFonts w:ascii="Arial" w:hAnsi="Arial" w:cs="Arial"/>
                    <w:sz w:val="20"/>
                    <w:szCs w:val="20"/>
                    <w:lang w:val="de-CH"/>
                  </w:rPr>
                </w:pPr>
                <w:r w:rsidRPr="00D52BC3">
                  <w:rPr>
                    <w:rStyle w:val="Platzhaltertext"/>
                    <w:rFonts w:ascii="Arial" w:hAnsi="Arial" w:cs="Arial"/>
                    <w:color w:val="A6A6A6" w:themeColor="background1" w:themeShade="A6"/>
                    <w:sz w:val="16"/>
                    <w:szCs w:val="16"/>
                    <w:lang w:val="de-CH"/>
                  </w:rPr>
                  <w:t>Klicken oder tippen Sie hier, um Text einzugeben.</w:t>
                </w:r>
              </w:p>
            </w:sdtContent>
          </w:sdt>
        </w:tc>
        <w:tc>
          <w:tcPr>
            <w:tcW w:w="4603" w:type="dxa"/>
          </w:tcPr>
          <w:p w:rsidR="008E1507" w:rsidRPr="00D52BC3" w:rsidRDefault="00F5331C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Mobile</w:t>
            </w:r>
          </w:p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2108695428"/>
              <w:placeholder>
                <w:docPart w:val="CDEDDE136F86420FB5556E8BD6EF4792"/>
              </w:placeholder>
              <w:showingPlcHdr/>
              <w:text/>
            </w:sdtPr>
            <w:sdtEndPr/>
            <w:sdtContent>
              <w:p w:rsidR="00646693" w:rsidRPr="00D52BC3" w:rsidRDefault="00211580" w:rsidP="00E412A2">
                <w:pPr>
                  <w:rPr>
                    <w:rFonts w:ascii="Arial" w:hAnsi="Arial" w:cs="Arial"/>
                    <w:sz w:val="20"/>
                    <w:szCs w:val="20"/>
                    <w:lang w:val="de-CH"/>
                  </w:rPr>
                </w:pPr>
                <w:r w:rsidRPr="00D52BC3">
                  <w:rPr>
                    <w:rStyle w:val="Platzhaltertext"/>
                    <w:rFonts w:ascii="Arial" w:hAnsi="Arial" w:cs="Arial"/>
                    <w:color w:val="A6A6A6" w:themeColor="background1" w:themeShade="A6"/>
                    <w:sz w:val="16"/>
                    <w:szCs w:val="16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0780D" w:rsidRPr="00D52BC3" w:rsidTr="005A24A1">
        <w:tc>
          <w:tcPr>
            <w:tcW w:w="4495" w:type="dxa"/>
          </w:tcPr>
          <w:p w:rsidR="008E1507" w:rsidRPr="00D52BC3" w:rsidRDefault="005A24A1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Email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A</w:t>
            </w:r>
            <w:r w:rsidR="00F5331C" w:rsidRPr="00D52BC3">
              <w:rPr>
                <w:rFonts w:ascii="Arial" w:hAnsi="Arial" w:cs="Arial"/>
                <w:sz w:val="20"/>
                <w:szCs w:val="20"/>
                <w:lang w:val="de-CH"/>
              </w:rPr>
              <w:t>ddress</w:t>
            </w:r>
            <w:proofErr w:type="spellEnd"/>
          </w:p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463852746"/>
              <w:placeholder>
                <w:docPart w:val="E9ACCC57DA2E4AC9A7B44A917D03E0C9"/>
              </w:placeholder>
              <w:showingPlcHdr/>
              <w:text/>
            </w:sdtPr>
            <w:sdtEndPr/>
            <w:sdtContent>
              <w:p w:rsidR="008E1507" w:rsidRPr="00D52BC3" w:rsidRDefault="00211580" w:rsidP="00E412A2">
                <w:pPr>
                  <w:rPr>
                    <w:rFonts w:ascii="Arial" w:hAnsi="Arial" w:cs="Arial"/>
                    <w:sz w:val="20"/>
                    <w:szCs w:val="20"/>
                    <w:lang w:val="de-CH"/>
                  </w:rPr>
                </w:pPr>
                <w:r w:rsidRPr="00D52BC3">
                  <w:rPr>
                    <w:rStyle w:val="Platzhaltertext"/>
                    <w:rFonts w:ascii="Arial" w:hAnsi="Arial" w:cs="Arial"/>
                    <w:color w:val="A6A6A6" w:themeColor="background1" w:themeShade="A6"/>
                    <w:sz w:val="16"/>
                    <w:szCs w:val="16"/>
                    <w:lang w:val="en-GB"/>
                  </w:rPr>
                  <w:t>Klicken oder tippen Sie hier, um Text einzugeben.</w:t>
                </w:r>
              </w:p>
            </w:sdtContent>
          </w:sdt>
        </w:tc>
        <w:tc>
          <w:tcPr>
            <w:tcW w:w="4603" w:type="dxa"/>
          </w:tcPr>
          <w:p w:rsidR="008E1507" w:rsidRPr="00D52BC3" w:rsidRDefault="005A24A1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Date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of</w:t>
            </w:r>
            <w:proofErr w:type="spellEnd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birth</w:t>
            </w:r>
            <w:proofErr w:type="spellEnd"/>
          </w:p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2017880731"/>
              <w:placeholder>
                <w:docPart w:val="0200E00917544088914BC4F73CEDF6EE"/>
              </w:placeholder>
              <w:showingPlcHdr/>
              <w:text/>
            </w:sdtPr>
            <w:sdtEndPr/>
            <w:sdtContent>
              <w:p w:rsidR="00646693" w:rsidRPr="00D52BC3" w:rsidRDefault="00211580" w:rsidP="00E412A2">
                <w:pPr>
                  <w:rPr>
                    <w:rFonts w:ascii="Arial" w:hAnsi="Arial" w:cs="Arial"/>
                    <w:sz w:val="20"/>
                    <w:szCs w:val="20"/>
                    <w:lang w:val="de-CH"/>
                  </w:rPr>
                </w:pPr>
                <w:r w:rsidRPr="00D52BC3">
                  <w:rPr>
                    <w:rStyle w:val="Platzhaltertext"/>
                    <w:rFonts w:ascii="Arial" w:hAnsi="Arial" w:cs="Arial"/>
                    <w:color w:val="A6A6A6" w:themeColor="background1" w:themeShade="A6"/>
                    <w:sz w:val="16"/>
                    <w:szCs w:val="16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0780D" w:rsidRPr="00D52BC3" w:rsidTr="005A24A1">
        <w:tc>
          <w:tcPr>
            <w:tcW w:w="4495" w:type="dxa"/>
          </w:tcPr>
          <w:p w:rsidR="008E1507" w:rsidRPr="00D52BC3" w:rsidRDefault="005A24A1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Place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of</w:t>
            </w:r>
            <w:proofErr w:type="spellEnd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birth</w:t>
            </w:r>
            <w:proofErr w:type="spellEnd"/>
          </w:p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-238937830"/>
              <w:placeholder>
                <w:docPart w:val="83E143484D6548B18DD37FEF4FBF19A2"/>
              </w:placeholder>
              <w:showingPlcHdr/>
              <w:text/>
            </w:sdtPr>
            <w:sdtEndPr/>
            <w:sdtContent>
              <w:p w:rsidR="00646693" w:rsidRPr="00D52BC3" w:rsidRDefault="00211580" w:rsidP="00211580">
                <w:pPr>
                  <w:rPr>
                    <w:rFonts w:ascii="Arial" w:hAnsi="Arial" w:cs="Arial"/>
                    <w:sz w:val="20"/>
                    <w:szCs w:val="20"/>
                    <w:lang w:val="de-CH"/>
                  </w:rPr>
                </w:pPr>
                <w:r w:rsidRPr="00D52BC3">
                  <w:rPr>
                    <w:rStyle w:val="Platzhaltertext"/>
                    <w:rFonts w:ascii="Arial" w:hAnsi="Arial" w:cs="Arial"/>
                    <w:color w:val="A6A6A6" w:themeColor="background1" w:themeShade="A6"/>
                    <w:sz w:val="16"/>
                    <w:szCs w:val="16"/>
                    <w:lang w:val="de-CH"/>
                  </w:rPr>
                  <w:t>Klicken oder tippen Sie hier, um Text einzugeben.</w:t>
                </w:r>
              </w:p>
            </w:sdtContent>
          </w:sdt>
        </w:tc>
        <w:tc>
          <w:tcPr>
            <w:tcW w:w="4603" w:type="dxa"/>
          </w:tcPr>
          <w:p w:rsidR="008E1507" w:rsidRPr="00D52BC3" w:rsidRDefault="005A24A1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Mother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tongue</w:t>
            </w:r>
            <w:proofErr w:type="spellEnd"/>
          </w:p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870809463"/>
              <w:placeholder>
                <w:docPart w:val="E99C5F3565FF4F3286A3AEABBE965800"/>
              </w:placeholder>
              <w:showingPlcHdr/>
              <w:text/>
            </w:sdtPr>
            <w:sdtEndPr/>
            <w:sdtContent>
              <w:p w:rsidR="008E1507" w:rsidRPr="00D52BC3" w:rsidRDefault="00211580" w:rsidP="00E412A2">
                <w:pPr>
                  <w:rPr>
                    <w:rFonts w:ascii="Arial" w:hAnsi="Arial" w:cs="Arial"/>
                    <w:sz w:val="20"/>
                    <w:szCs w:val="20"/>
                    <w:lang w:val="de-CH"/>
                  </w:rPr>
                </w:pPr>
                <w:r w:rsidRPr="00D52BC3">
                  <w:rPr>
                    <w:rStyle w:val="Platzhaltertext"/>
                    <w:rFonts w:ascii="Arial" w:hAnsi="Arial" w:cs="Arial"/>
                    <w:color w:val="A6A6A6" w:themeColor="background1" w:themeShade="A6"/>
                    <w:sz w:val="16"/>
                    <w:szCs w:val="16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0780D" w:rsidRPr="00D52BC3" w:rsidTr="005A24A1">
        <w:tc>
          <w:tcPr>
            <w:tcW w:w="9098" w:type="dxa"/>
            <w:gridSpan w:val="2"/>
          </w:tcPr>
          <w:p w:rsidR="008E1507" w:rsidRPr="00D52BC3" w:rsidRDefault="008E1507" w:rsidP="004B2F1C">
            <w:pPr>
              <w:tabs>
                <w:tab w:val="left" w:pos="4290"/>
                <w:tab w:val="left" w:pos="5565"/>
                <w:tab w:val="left" w:pos="6841"/>
                <w:tab w:val="left" w:pos="7550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ab/>
            </w:r>
            <w:r w:rsidR="005A24A1"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5A24A1" w:rsidRPr="00D52BC3">
              <w:rPr>
                <w:rFonts w:ascii="Arial" w:hAnsi="Arial" w:cs="Arial"/>
                <w:sz w:val="20"/>
                <w:szCs w:val="20"/>
                <w:lang w:val="en-GB"/>
              </w:rPr>
              <w:t>superior   advanced  intermediate</w:t>
            </w:r>
            <w:r w:rsidR="0060780D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="005A24A1" w:rsidRPr="00D52BC3">
              <w:rPr>
                <w:rFonts w:ascii="Arial" w:hAnsi="Arial" w:cs="Arial"/>
                <w:sz w:val="20"/>
                <w:szCs w:val="20"/>
                <w:lang w:val="en-GB"/>
              </w:rPr>
              <w:t xml:space="preserve"> novice</w:t>
            </w:r>
          </w:p>
          <w:p w:rsidR="008E1507" w:rsidRPr="00D52BC3" w:rsidRDefault="005A24A1" w:rsidP="004B2F1C">
            <w:pPr>
              <w:tabs>
                <w:tab w:val="left" w:pos="2268"/>
                <w:tab w:val="left" w:pos="4573"/>
                <w:tab w:val="left" w:pos="5849"/>
                <w:tab w:val="left" w:pos="6917"/>
                <w:tab w:val="left" w:pos="7974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en-GB"/>
              </w:rPr>
              <w:t>Language Skills</w:t>
            </w:r>
            <w:r w:rsidR="0060780D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D52BC3">
              <w:rPr>
                <w:rFonts w:ascii="Arial" w:hAnsi="Arial" w:cs="Arial"/>
                <w:sz w:val="20"/>
                <w:szCs w:val="20"/>
                <w:lang w:val="en-GB"/>
              </w:rPr>
              <w:t>English</w:t>
            </w:r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324972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56F1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107008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E56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5320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F1C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07809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F1C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  <w:p w:rsidR="008E1507" w:rsidRPr="00D52BC3" w:rsidRDefault="008E1507" w:rsidP="004B2F1C">
            <w:pPr>
              <w:tabs>
                <w:tab w:val="left" w:pos="2268"/>
                <w:tab w:val="left" w:pos="4576"/>
                <w:tab w:val="left" w:pos="5849"/>
                <w:tab w:val="left" w:pos="6917"/>
                <w:tab w:val="left" w:pos="7975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="005A24A1" w:rsidRPr="00D52BC3">
              <w:rPr>
                <w:rFonts w:ascii="Arial" w:hAnsi="Arial" w:cs="Arial"/>
                <w:sz w:val="20"/>
                <w:szCs w:val="20"/>
                <w:lang w:val="en-GB"/>
              </w:rPr>
              <w:t>German</w:t>
            </w:r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090231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56F1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151750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F1C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29275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F1C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1627128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F1C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  <w:p w:rsidR="008E1507" w:rsidRPr="00D52BC3" w:rsidRDefault="008E1507" w:rsidP="004B2F1C">
            <w:pPr>
              <w:tabs>
                <w:tab w:val="left" w:pos="2268"/>
                <w:tab w:val="left" w:pos="4576"/>
                <w:tab w:val="left" w:pos="5849"/>
                <w:tab w:val="left" w:pos="6917"/>
                <w:tab w:val="left" w:pos="7975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="005A24A1" w:rsidRPr="00D52BC3">
              <w:rPr>
                <w:rFonts w:ascii="Arial" w:hAnsi="Arial" w:cs="Arial"/>
                <w:sz w:val="20"/>
                <w:szCs w:val="20"/>
                <w:lang w:val="en-GB"/>
              </w:rPr>
              <w:t>French</w:t>
            </w:r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517547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E56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212726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F1C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944810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F1C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424716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F1C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  <w:p w:rsidR="008E1507" w:rsidRPr="00D52BC3" w:rsidRDefault="005A24A1" w:rsidP="005A24A1">
            <w:pPr>
              <w:tabs>
                <w:tab w:val="left" w:pos="2268"/>
                <w:tab w:val="left" w:pos="4576"/>
                <w:tab w:val="left" w:pos="5849"/>
                <w:tab w:val="left" w:pos="6917"/>
                <w:tab w:val="left" w:pos="7975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  <w:t>Italian</w:t>
            </w:r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673639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E56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728065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F1C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524563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F1C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B2F1C" w:rsidRPr="00D52BC3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31094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F1C" w:rsidRPr="00D52BC3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60780D" w:rsidRPr="00D52BC3" w:rsidTr="005A24A1">
        <w:tc>
          <w:tcPr>
            <w:tcW w:w="4495" w:type="dxa"/>
          </w:tcPr>
          <w:p w:rsidR="008E1507" w:rsidRPr="00D52BC3" w:rsidRDefault="005A24A1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Profession</w:t>
            </w:r>
          </w:p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1240593577"/>
              <w:placeholder>
                <w:docPart w:val="A375727D5BAD4D82803E2F589DA818B4"/>
              </w:placeholder>
              <w:showingPlcHdr/>
              <w:text/>
            </w:sdtPr>
            <w:sdtEndPr/>
            <w:sdtContent>
              <w:p w:rsidR="008E1507" w:rsidRPr="00D52BC3" w:rsidRDefault="00211580" w:rsidP="00E412A2">
                <w:pPr>
                  <w:rPr>
                    <w:rFonts w:ascii="Arial" w:hAnsi="Arial" w:cs="Arial"/>
                    <w:sz w:val="20"/>
                    <w:szCs w:val="20"/>
                    <w:lang w:val="de-CH"/>
                  </w:rPr>
                </w:pPr>
                <w:r w:rsidRPr="00D52BC3">
                  <w:rPr>
                    <w:rStyle w:val="Platzhaltertext"/>
                    <w:rFonts w:ascii="Arial" w:hAnsi="Arial" w:cs="Arial"/>
                    <w:color w:val="A6A6A6" w:themeColor="background1" w:themeShade="A6"/>
                    <w:sz w:val="16"/>
                    <w:szCs w:val="16"/>
                    <w:lang w:val="de-CH"/>
                  </w:rPr>
                  <w:t>Klicken oder tippen Sie hier, um Text einzugeben.</w:t>
                </w:r>
              </w:p>
            </w:sdtContent>
          </w:sdt>
        </w:tc>
        <w:tc>
          <w:tcPr>
            <w:tcW w:w="4603" w:type="dxa"/>
          </w:tcPr>
          <w:p w:rsidR="008E1507" w:rsidRPr="00D52BC3" w:rsidRDefault="005A24A1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(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Previous</w:t>
            </w:r>
            <w:proofErr w:type="spellEnd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)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Vocational</w:t>
            </w:r>
            <w:proofErr w:type="spellEnd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College </w:t>
            </w:r>
          </w:p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1014033278"/>
              <w:placeholder>
                <w:docPart w:val="DefaultPlaceholder_-1854013440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20"/>
                    <w:szCs w:val="20"/>
                    <w:lang w:val="en-GB"/>
                  </w:rPr>
                  <w:id w:val="313693336"/>
                  <w:placeholder>
                    <w:docPart w:val="C51D2FEA06584DC1A3E3954CDAA4777A"/>
                  </w:placeholder>
                  <w:showingPlcHdr/>
                  <w:text/>
                </w:sdtPr>
                <w:sdtEndPr/>
                <w:sdtContent>
                  <w:p w:rsidR="00646693" w:rsidRPr="00D52BC3" w:rsidRDefault="00211580" w:rsidP="00211580">
                    <w:pPr>
                      <w:rPr>
                        <w:rFonts w:ascii="Arial" w:hAnsi="Arial" w:cs="Arial"/>
                        <w:sz w:val="20"/>
                        <w:szCs w:val="20"/>
                        <w:lang w:val="de-CH"/>
                      </w:rPr>
                    </w:pPr>
                    <w:r w:rsidRPr="00D52BC3">
                      <w:rPr>
                        <w:rStyle w:val="Platzhaltertext"/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  <w:lang w:val="de-CH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60780D" w:rsidRPr="00D52BC3" w:rsidTr="005A24A1">
        <w:tc>
          <w:tcPr>
            <w:tcW w:w="9098" w:type="dxa"/>
            <w:gridSpan w:val="2"/>
          </w:tcPr>
          <w:p w:rsidR="003313C4" w:rsidRPr="00D52BC3" w:rsidRDefault="00FA3F55" w:rsidP="00E412A2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Apprenticeship</w:t>
            </w:r>
            <w:proofErr w:type="spellEnd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workplace</w:t>
            </w:r>
            <w:proofErr w:type="spellEnd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incl.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address</w:t>
            </w:r>
            <w:proofErr w:type="spellEnd"/>
          </w:p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-57320462"/>
              <w:placeholder>
                <w:docPart w:val="C4C4D742466A4E8498255E909475F8BE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20"/>
                    <w:szCs w:val="20"/>
                    <w:lang w:val="en-GB"/>
                  </w:rPr>
                  <w:id w:val="-1280638365"/>
                  <w:placeholder>
                    <w:docPart w:val="6EC9DD2E3BE7494DA480EC41BC2B9855"/>
                  </w:placeholder>
                  <w:showingPlcHdr/>
                  <w:text/>
                </w:sdtPr>
                <w:sdtEndPr/>
                <w:sdtContent>
                  <w:p w:rsidR="003313C4" w:rsidRPr="00D52BC3" w:rsidRDefault="009A265A" w:rsidP="009A265A">
                    <w:pPr>
                      <w:rPr>
                        <w:rFonts w:ascii="Arial" w:hAnsi="Arial" w:cs="Arial"/>
                        <w:sz w:val="20"/>
                        <w:szCs w:val="20"/>
                        <w:lang w:val="de-CH"/>
                      </w:rPr>
                    </w:pPr>
                    <w:r w:rsidRPr="00D52BC3">
                      <w:rPr>
                        <w:rStyle w:val="Platzhaltertext"/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  <w:lang w:val="de-CH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60780D" w:rsidRPr="00D52BC3" w:rsidTr="005A24A1">
        <w:tc>
          <w:tcPr>
            <w:tcW w:w="9098" w:type="dxa"/>
            <w:gridSpan w:val="2"/>
          </w:tcPr>
          <w:p w:rsidR="003313C4" w:rsidRPr="00D52BC3" w:rsidRDefault="00FA3F55" w:rsidP="00FC485B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CH"/>
              </w:rPr>
            </w:pP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Current</w:t>
            </w:r>
            <w:proofErr w:type="spellEnd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employer</w:t>
            </w:r>
            <w:proofErr w:type="spellEnd"/>
          </w:p>
          <w:p w:rsidR="003313C4" w:rsidRPr="00D52BC3" w:rsidRDefault="00FA3F55" w:rsidP="00211580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Contact</w:t>
            </w:r>
            <w:proofErr w:type="spellEnd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person</w:t>
            </w:r>
            <w:proofErr w:type="spellEnd"/>
            <w:r w:rsidR="00646693"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646693"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2127459902"/>
                <w:placeholder>
                  <w:docPart w:val="16E2BA7AEFF2477EBCA75E44974C7F12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id w:val="730203705"/>
                    <w:placeholder>
                      <w:docPart w:val="60C60C831F7E4F3299B5FBB864941E63"/>
                    </w:placeholder>
                    <w:showingPlcHdr/>
                    <w:text/>
                  </w:sdtPr>
                  <w:sdtEndPr/>
                  <w:sdtContent>
                    <w:r w:rsidR="00211580" w:rsidRPr="00D52BC3">
                      <w:rPr>
                        <w:rStyle w:val="Platzhaltertext"/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  <w:lang w:val="de-CH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  <w:p w:rsidR="003313C4" w:rsidRPr="00D52BC3" w:rsidRDefault="00FA3F55" w:rsidP="00211580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Address</w:t>
            </w:r>
            <w:proofErr w:type="spellEnd"/>
            <w:r w:rsidR="00646693"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          </w:t>
            </w:r>
            <w:r w:rsidR="00646693"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458793409"/>
                <w:placeholder>
                  <w:docPart w:val="B0F6EA6EA0AA44DA82659CDA61BB5F66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id w:val="-2055381205"/>
                    <w:placeholder>
                      <w:docPart w:val="BC2EDE7111DE467C9A2DD64E3AEA6426"/>
                    </w:placeholder>
                    <w:showingPlcHdr/>
                    <w:text/>
                  </w:sdtPr>
                  <w:sdtEndPr/>
                  <w:sdtContent>
                    <w:r w:rsidR="00211580" w:rsidRPr="00D52BC3">
                      <w:rPr>
                        <w:rStyle w:val="Platzhaltertext"/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  <w:lang w:val="de-CH"/>
                      </w:rPr>
                      <w:t>Klicken oder tippen Sie hier, um Text einzugeben.</w:t>
                    </w:r>
                  </w:sdtContent>
                </w:sdt>
              </w:sdtContent>
            </w:sdt>
            <w:r w:rsidR="00646693"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  </w:t>
            </w:r>
          </w:p>
          <w:p w:rsidR="003313C4" w:rsidRPr="00D52BC3" w:rsidRDefault="00FA3F55" w:rsidP="00211580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Phone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number</w:t>
            </w:r>
            <w:proofErr w:type="spellEnd"/>
            <w:r w:rsidR="00646693"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646693"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099713129"/>
                <w:placeholder>
                  <w:docPart w:val="CFB74122D51542599EA2C545FA38CF87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id w:val="-898053501"/>
                    <w:placeholder>
                      <w:docPart w:val="0398B5AAA4ED4CD1B0B9E81E9BFF4090"/>
                    </w:placeholder>
                    <w:showingPlcHdr/>
                    <w:text/>
                  </w:sdtPr>
                  <w:sdtEndPr/>
                  <w:sdtContent>
                    <w:r w:rsidR="00211580" w:rsidRPr="00D52BC3">
                      <w:rPr>
                        <w:rStyle w:val="Platzhaltertext"/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  <w:lang w:val="de-CH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  <w:p w:rsidR="003313C4" w:rsidRPr="00D52BC3" w:rsidRDefault="00FA3F55" w:rsidP="00211580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Email </w:t>
            </w:r>
            <w:proofErr w:type="spellStart"/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>address</w:t>
            </w:r>
            <w:proofErr w:type="spellEnd"/>
            <w:r w:rsidR="00646693"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 </w:t>
            </w:r>
            <w:r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 </w:t>
            </w:r>
            <w:r w:rsidR="00646693" w:rsidRPr="00D52BC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  <w:lang w:val="en-GB"/>
                </w:rPr>
                <w:id w:val="-1280947404"/>
                <w:placeholder>
                  <w:docPart w:val="7F1569A8528542D9A46A500ECD4419F6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id w:val="1626431665"/>
                    <w:placeholder>
                      <w:docPart w:val="37709EA2948A4F0A9C894E69604C9E40"/>
                    </w:placeholder>
                    <w:showingPlcHdr/>
                    <w:text/>
                  </w:sdtPr>
                  <w:sdtEndPr/>
                  <w:sdtContent>
                    <w:r w:rsidR="00211580" w:rsidRPr="00D52BC3">
                      <w:rPr>
                        <w:rStyle w:val="Platzhaltertext"/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  <w:lang w:val="de-CH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</w:tbl>
    <w:p w:rsidR="008E471E" w:rsidRPr="00D52BC3" w:rsidRDefault="008E471E" w:rsidP="00E412A2">
      <w:pPr>
        <w:rPr>
          <w:rFonts w:ascii="Arial" w:hAnsi="Arial" w:cs="Arial"/>
          <w:sz w:val="18"/>
          <w:szCs w:val="20"/>
          <w:lang w:val="de-CH"/>
        </w:rPr>
      </w:pPr>
    </w:p>
    <w:p w:rsidR="00FA3F55" w:rsidRPr="00D52BC3" w:rsidRDefault="00FA3F55" w:rsidP="00E412A2">
      <w:pPr>
        <w:rPr>
          <w:rFonts w:ascii="Arial" w:hAnsi="Arial" w:cs="Arial"/>
          <w:sz w:val="18"/>
          <w:szCs w:val="18"/>
          <w:lang w:val="en-GB"/>
        </w:rPr>
      </w:pPr>
      <w:r w:rsidRPr="00D52BC3">
        <w:rPr>
          <w:rFonts w:ascii="Arial" w:hAnsi="Arial" w:cs="Arial"/>
          <w:sz w:val="18"/>
          <w:szCs w:val="18"/>
          <w:lang w:val="en-GB"/>
        </w:rPr>
        <w:t xml:space="preserve">This application will only be accepted and processed if the following documents have been included: </w:t>
      </w:r>
    </w:p>
    <w:p w:rsidR="007E483D" w:rsidRPr="00D52BC3" w:rsidRDefault="007E483D" w:rsidP="00E412A2">
      <w:pPr>
        <w:rPr>
          <w:rFonts w:ascii="Arial" w:hAnsi="Arial" w:cs="Arial"/>
          <w:sz w:val="18"/>
          <w:szCs w:val="18"/>
          <w:lang w:val="en-GB"/>
        </w:rPr>
      </w:pPr>
    </w:p>
    <w:p w:rsidR="00FA3F55" w:rsidRPr="00D52BC3" w:rsidRDefault="00FA3F55" w:rsidP="00C00AD3">
      <w:pPr>
        <w:pStyle w:val="Listenabsatz"/>
        <w:numPr>
          <w:ilvl w:val="0"/>
          <w:numId w:val="4"/>
        </w:numPr>
        <w:ind w:left="284" w:hanging="284"/>
        <w:rPr>
          <w:rFonts w:ascii="Arial" w:hAnsi="Arial" w:cs="Arial"/>
          <w:sz w:val="18"/>
          <w:szCs w:val="18"/>
          <w:lang w:val="en-GB"/>
        </w:rPr>
      </w:pPr>
      <w:r w:rsidRPr="00D52BC3">
        <w:rPr>
          <w:rFonts w:ascii="Arial" w:hAnsi="Arial" w:cs="Arial"/>
          <w:sz w:val="18"/>
          <w:szCs w:val="18"/>
          <w:lang w:val="en-GB"/>
        </w:rPr>
        <w:t xml:space="preserve">Application form filled out completely and correctly incl. </w:t>
      </w:r>
      <w:r w:rsidR="00B8102F" w:rsidRPr="00D52BC3">
        <w:rPr>
          <w:rFonts w:ascii="Arial" w:hAnsi="Arial" w:cs="Arial"/>
          <w:sz w:val="18"/>
          <w:szCs w:val="18"/>
          <w:lang w:val="en-GB"/>
        </w:rPr>
        <w:t xml:space="preserve">(colour) </w:t>
      </w:r>
      <w:r w:rsidRPr="00D52BC3">
        <w:rPr>
          <w:rFonts w:ascii="Arial" w:hAnsi="Arial" w:cs="Arial"/>
          <w:sz w:val="18"/>
          <w:szCs w:val="18"/>
          <w:lang w:val="en-GB"/>
        </w:rPr>
        <w:t>photo</w:t>
      </w:r>
    </w:p>
    <w:p w:rsidR="0066288A" w:rsidRPr="00D52BC3" w:rsidRDefault="0066288A" w:rsidP="0066288A">
      <w:pPr>
        <w:pStyle w:val="Listenabsatz"/>
        <w:numPr>
          <w:ilvl w:val="0"/>
          <w:numId w:val="4"/>
        </w:numPr>
        <w:ind w:left="284" w:hanging="284"/>
        <w:rPr>
          <w:rFonts w:ascii="Arial" w:hAnsi="Arial" w:cs="Arial"/>
          <w:sz w:val="18"/>
          <w:szCs w:val="18"/>
          <w:lang w:val="en-GB"/>
        </w:rPr>
      </w:pPr>
      <w:r w:rsidRPr="00D52BC3">
        <w:rPr>
          <w:rFonts w:ascii="Arial" w:hAnsi="Arial" w:cs="Arial"/>
          <w:sz w:val="18"/>
          <w:szCs w:val="18"/>
          <w:lang w:val="en-GB"/>
        </w:rPr>
        <w:t>Curriculum vitae (CV)</w:t>
      </w:r>
    </w:p>
    <w:p w:rsidR="00C00AD3" w:rsidRPr="00D52BC3" w:rsidRDefault="00B8102F" w:rsidP="0066288A">
      <w:pPr>
        <w:pStyle w:val="Listenabsatz"/>
        <w:numPr>
          <w:ilvl w:val="0"/>
          <w:numId w:val="4"/>
        </w:numPr>
        <w:ind w:left="284" w:hanging="284"/>
        <w:rPr>
          <w:rFonts w:ascii="Arial" w:hAnsi="Arial" w:cs="Arial"/>
          <w:sz w:val="18"/>
          <w:szCs w:val="18"/>
          <w:lang w:val="en-GB"/>
        </w:rPr>
      </w:pPr>
      <w:r w:rsidRPr="00D52BC3">
        <w:rPr>
          <w:rFonts w:ascii="Arial" w:hAnsi="Arial" w:cs="Arial"/>
          <w:sz w:val="18"/>
          <w:szCs w:val="18"/>
          <w:lang w:val="en-GB"/>
        </w:rPr>
        <w:t>Copy of Swiss Certificate of Competence (EFZ/CFC/AFC)</w:t>
      </w:r>
      <w:r w:rsidR="0066288A" w:rsidRPr="00D52BC3">
        <w:rPr>
          <w:rFonts w:ascii="Arial" w:hAnsi="Arial" w:cs="Arial"/>
          <w:sz w:val="18"/>
          <w:szCs w:val="18"/>
          <w:lang w:val="en-GB"/>
        </w:rPr>
        <w:t xml:space="preserve"> incl. marks or recommendation by teach</w:t>
      </w:r>
      <w:r w:rsidR="006256F1" w:rsidRPr="00D52BC3">
        <w:rPr>
          <w:rFonts w:ascii="Arial" w:hAnsi="Arial" w:cs="Arial"/>
          <w:sz w:val="18"/>
          <w:szCs w:val="18"/>
          <w:lang w:val="en-GB"/>
        </w:rPr>
        <w:t>er</w:t>
      </w:r>
      <w:r w:rsidR="0066288A" w:rsidRPr="00D52BC3">
        <w:rPr>
          <w:rFonts w:ascii="Arial" w:hAnsi="Arial" w:cs="Arial"/>
          <w:sz w:val="18"/>
          <w:szCs w:val="18"/>
          <w:lang w:val="en-GB"/>
        </w:rPr>
        <w:t xml:space="preserve"> if certificate of competence has not yet been issued</w:t>
      </w:r>
    </w:p>
    <w:p w:rsidR="0066288A" w:rsidRPr="00D52BC3" w:rsidRDefault="0066288A" w:rsidP="00C00AD3">
      <w:pPr>
        <w:pStyle w:val="Listenabsatz"/>
        <w:numPr>
          <w:ilvl w:val="0"/>
          <w:numId w:val="4"/>
        </w:numPr>
        <w:ind w:left="284" w:hanging="284"/>
        <w:rPr>
          <w:rFonts w:ascii="Arial" w:hAnsi="Arial" w:cs="Arial"/>
          <w:sz w:val="18"/>
          <w:szCs w:val="18"/>
          <w:lang w:val="en-GB"/>
        </w:rPr>
      </w:pPr>
      <w:r w:rsidRPr="00D52BC3">
        <w:rPr>
          <w:rFonts w:ascii="Arial" w:hAnsi="Arial" w:cs="Arial"/>
          <w:sz w:val="18"/>
          <w:szCs w:val="18"/>
          <w:lang w:val="en-GB"/>
        </w:rPr>
        <w:t>2 references who are able to assess professional qualifications and social skills</w:t>
      </w:r>
    </w:p>
    <w:p w:rsidR="0066288A" w:rsidRPr="00D52BC3" w:rsidRDefault="0066288A" w:rsidP="00C00AD3">
      <w:pPr>
        <w:pStyle w:val="Listenabsatz"/>
        <w:numPr>
          <w:ilvl w:val="0"/>
          <w:numId w:val="4"/>
        </w:numPr>
        <w:ind w:left="284" w:hanging="284"/>
        <w:rPr>
          <w:rFonts w:ascii="Arial" w:hAnsi="Arial" w:cs="Arial"/>
          <w:sz w:val="18"/>
          <w:szCs w:val="18"/>
          <w:lang w:val="en-GB"/>
        </w:rPr>
      </w:pPr>
      <w:r w:rsidRPr="00D52BC3">
        <w:rPr>
          <w:rFonts w:ascii="Arial" w:hAnsi="Arial" w:cs="Arial"/>
          <w:sz w:val="18"/>
          <w:szCs w:val="18"/>
          <w:lang w:val="en-GB"/>
        </w:rPr>
        <w:t>Motivation video, max. 2 minutes in English containing the following: Name, “I want to take part in the SwissSkills Hotel Reception competition because…” (high quality video, landscape format, please pay attention to lighting, background, audio quality, background noise), format: MP4 or MOV</w:t>
      </w:r>
    </w:p>
    <w:p w:rsidR="00C00AD3" w:rsidRPr="00D52BC3" w:rsidRDefault="00C00AD3" w:rsidP="00C00AD3">
      <w:pPr>
        <w:rPr>
          <w:rFonts w:ascii="Arial" w:hAnsi="Arial" w:cs="Arial"/>
          <w:sz w:val="18"/>
          <w:szCs w:val="18"/>
          <w:lang w:val="en-GB"/>
        </w:rPr>
      </w:pPr>
    </w:p>
    <w:p w:rsidR="00C00AD3" w:rsidRPr="00D52BC3" w:rsidRDefault="0066288A" w:rsidP="00C00AD3">
      <w:pPr>
        <w:rPr>
          <w:rFonts w:ascii="Arial" w:hAnsi="Arial" w:cs="Arial"/>
          <w:sz w:val="18"/>
          <w:szCs w:val="18"/>
          <w:lang w:val="en-GB"/>
        </w:rPr>
      </w:pPr>
      <w:r w:rsidRPr="00D52BC3">
        <w:rPr>
          <w:rFonts w:ascii="Arial" w:hAnsi="Arial" w:cs="Arial"/>
          <w:sz w:val="18"/>
          <w:szCs w:val="18"/>
          <w:lang w:val="en-GB"/>
        </w:rPr>
        <w:t>Please send your application</w:t>
      </w:r>
      <w:r w:rsidR="00C00AD3" w:rsidRPr="00D52BC3">
        <w:rPr>
          <w:rFonts w:ascii="Arial" w:hAnsi="Arial" w:cs="Arial"/>
          <w:sz w:val="18"/>
          <w:szCs w:val="18"/>
          <w:lang w:val="en-GB"/>
        </w:rPr>
        <w:t xml:space="preserve"> </w:t>
      </w:r>
      <w:r w:rsidRPr="00D52BC3">
        <w:rPr>
          <w:rFonts w:ascii="Arial" w:hAnsi="Arial" w:cs="Arial"/>
          <w:sz w:val="18"/>
          <w:szCs w:val="18"/>
          <w:lang w:val="en-GB"/>
        </w:rPr>
        <w:t xml:space="preserve">and video by </w:t>
      </w:r>
      <w:r w:rsidR="00B47ADE" w:rsidRPr="00D52BC3">
        <w:rPr>
          <w:rFonts w:ascii="Arial" w:hAnsi="Arial" w:cs="Arial"/>
          <w:sz w:val="18"/>
          <w:szCs w:val="18"/>
          <w:lang w:val="en-GB"/>
        </w:rPr>
        <w:t>3</w:t>
      </w:r>
      <w:r w:rsidR="00D52BC3">
        <w:rPr>
          <w:rFonts w:ascii="Arial" w:hAnsi="Arial" w:cs="Arial"/>
          <w:sz w:val="18"/>
          <w:szCs w:val="18"/>
          <w:lang w:val="en-GB"/>
        </w:rPr>
        <w:t>0</w:t>
      </w:r>
      <w:r w:rsidR="00B47ADE" w:rsidRPr="00D52BC3">
        <w:rPr>
          <w:rFonts w:ascii="Arial" w:hAnsi="Arial" w:cs="Arial"/>
          <w:sz w:val="18"/>
          <w:szCs w:val="18"/>
          <w:lang w:val="en-GB"/>
        </w:rPr>
        <w:t xml:space="preserve"> </w:t>
      </w:r>
      <w:r w:rsidR="00D52BC3">
        <w:rPr>
          <w:rFonts w:ascii="Arial" w:hAnsi="Arial" w:cs="Arial"/>
          <w:sz w:val="18"/>
          <w:szCs w:val="18"/>
          <w:lang w:val="en-GB"/>
        </w:rPr>
        <w:t>November</w:t>
      </w:r>
      <w:r w:rsidRPr="00D52BC3">
        <w:rPr>
          <w:rFonts w:ascii="Arial" w:hAnsi="Arial" w:cs="Arial"/>
          <w:sz w:val="18"/>
          <w:szCs w:val="18"/>
          <w:lang w:val="en-GB"/>
        </w:rPr>
        <w:t xml:space="preserve"> 202</w:t>
      </w:r>
      <w:r w:rsidR="00D52BC3">
        <w:rPr>
          <w:rFonts w:ascii="Arial" w:hAnsi="Arial" w:cs="Arial"/>
          <w:sz w:val="18"/>
          <w:szCs w:val="18"/>
          <w:lang w:val="en-GB"/>
        </w:rPr>
        <w:t>1</w:t>
      </w:r>
      <w:r w:rsidRPr="00D52BC3">
        <w:rPr>
          <w:rFonts w:ascii="Arial" w:hAnsi="Arial" w:cs="Arial"/>
          <w:sz w:val="18"/>
          <w:szCs w:val="18"/>
          <w:lang w:val="en-GB"/>
        </w:rPr>
        <w:t xml:space="preserve"> to:</w:t>
      </w:r>
    </w:p>
    <w:p w:rsidR="00EB3B13" w:rsidRPr="00D52BC3" w:rsidRDefault="00EB3B13" w:rsidP="00C00AD3">
      <w:pPr>
        <w:rPr>
          <w:rFonts w:ascii="Arial" w:hAnsi="Arial" w:cs="Arial"/>
          <w:sz w:val="18"/>
          <w:szCs w:val="18"/>
          <w:lang w:val="en-GB"/>
        </w:rPr>
      </w:pPr>
    </w:p>
    <w:p w:rsidR="00D52BC3" w:rsidRDefault="00D52BC3" w:rsidP="00D52BC3">
      <w:pPr>
        <w:rPr>
          <w:rStyle w:val="fontstyle21"/>
          <w:rFonts w:ascii="Arial" w:hAnsi="Arial" w:cs="Arial"/>
          <w:sz w:val="18"/>
          <w:szCs w:val="18"/>
        </w:rPr>
      </w:pPr>
      <w:r>
        <w:rPr>
          <w:rStyle w:val="fontstyle21"/>
          <w:rFonts w:ascii="Arial" w:hAnsi="Arial" w:cs="Arial"/>
          <w:sz w:val="18"/>
          <w:szCs w:val="18"/>
        </w:rPr>
        <w:t xml:space="preserve">Hotel &amp; </w:t>
      </w:r>
      <w:proofErr w:type="spellStart"/>
      <w:r>
        <w:rPr>
          <w:rStyle w:val="fontstyle21"/>
          <w:rFonts w:ascii="Arial" w:hAnsi="Arial" w:cs="Arial"/>
          <w:sz w:val="18"/>
          <w:szCs w:val="18"/>
        </w:rPr>
        <w:t>Gastro</w:t>
      </w:r>
      <w:proofErr w:type="spellEnd"/>
      <w:r>
        <w:rPr>
          <w:rStyle w:val="fontstyle21"/>
          <w:rFonts w:ascii="Arial" w:hAnsi="Arial" w:cs="Arial"/>
          <w:sz w:val="18"/>
          <w:szCs w:val="18"/>
        </w:rPr>
        <w:t xml:space="preserve"> </w:t>
      </w:r>
      <w:proofErr w:type="spellStart"/>
      <w:r w:rsidRPr="00107991">
        <w:rPr>
          <w:rStyle w:val="fontstyle21"/>
          <w:rFonts w:ascii="Arial" w:hAnsi="Arial" w:cs="Arial"/>
          <w:i/>
          <w:sz w:val="18"/>
          <w:szCs w:val="18"/>
        </w:rPr>
        <w:t>formation</w:t>
      </w:r>
      <w:proofErr w:type="spellEnd"/>
      <w:r>
        <w:rPr>
          <w:rStyle w:val="fontstyle21"/>
          <w:rFonts w:ascii="Arial" w:hAnsi="Arial" w:cs="Arial"/>
          <w:sz w:val="18"/>
          <w:szCs w:val="18"/>
        </w:rPr>
        <w:t xml:space="preserve"> Schweiz</w:t>
      </w:r>
    </w:p>
    <w:p w:rsidR="00D52BC3" w:rsidRDefault="00D52BC3" w:rsidP="00D52BC3">
      <w:pPr>
        <w:rPr>
          <w:rStyle w:val="fontstyle21"/>
          <w:rFonts w:ascii="Arial" w:hAnsi="Arial" w:cs="Arial"/>
          <w:sz w:val="18"/>
          <w:szCs w:val="18"/>
        </w:rPr>
      </w:pPr>
      <w:r>
        <w:rPr>
          <w:rStyle w:val="fontstyle21"/>
          <w:rFonts w:ascii="Arial" w:hAnsi="Arial" w:cs="Arial"/>
          <w:sz w:val="18"/>
          <w:szCs w:val="18"/>
        </w:rPr>
        <w:t>Jean Claude Schmocker</w:t>
      </w:r>
      <w:r w:rsidRPr="00107991">
        <w:rPr>
          <w:rStyle w:val="fontstyle21"/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Style w:val="fontstyle21"/>
          <w:rFonts w:ascii="Arial" w:hAnsi="Arial" w:cs="Arial"/>
          <w:sz w:val="18"/>
          <w:szCs w:val="18"/>
        </w:rPr>
        <w:t>Eichistr</w:t>
      </w:r>
      <w:proofErr w:type="spellEnd"/>
      <w:r>
        <w:rPr>
          <w:rStyle w:val="fontstyle21"/>
          <w:rFonts w:ascii="Arial" w:hAnsi="Arial" w:cs="Arial"/>
          <w:sz w:val="18"/>
          <w:szCs w:val="18"/>
        </w:rPr>
        <w:t xml:space="preserve">. 20, </w:t>
      </w:r>
      <w:r w:rsidRPr="00107991">
        <w:rPr>
          <w:rStyle w:val="fontstyle21"/>
          <w:rFonts w:ascii="Arial" w:hAnsi="Arial" w:cs="Arial"/>
          <w:sz w:val="18"/>
          <w:szCs w:val="18"/>
        </w:rPr>
        <w:t xml:space="preserve">Postfach </w:t>
      </w:r>
      <w:r>
        <w:rPr>
          <w:rStyle w:val="fontstyle21"/>
          <w:rFonts w:ascii="Arial" w:hAnsi="Arial" w:cs="Arial"/>
          <w:sz w:val="18"/>
          <w:szCs w:val="18"/>
        </w:rPr>
        <w:t>362</w:t>
      </w:r>
      <w:r w:rsidRPr="00107991">
        <w:rPr>
          <w:rStyle w:val="fontstyle21"/>
          <w:rFonts w:ascii="Arial" w:hAnsi="Arial" w:cs="Arial"/>
          <w:sz w:val="18"/>
          <w:szCs w:val="18"/>
        </w:rPr>
        <w:t xml:space="preserve">, </w:t>
      </w:r>
      <w:r>
        <w:rPr>
          <w:rStyle w:val="fontstyle21"/>
          <w:rFonts w:ascii="Arial" w:hAnsi="Arial" w:cs="Arial"/>
          <w:sz w:val="18"/>
          <w:szCs w:val="18"/>
        </w:rPr>
        <w:t xml:space="preserve">6353 </w:t>
      </w:r>
      <w:proofErr w:type="spellStart"/>
      <w:r>
        <w:rPr>
          <w:rStyle w:val="fontstyle21"/>
          <w:rFonts w:ascii="Arial" w:hAnsi="Arial" w:cs="Arial"/>
          <w:sz w:val="18"/>
          <w:szCs w:val="18"/>
        </w:rPr>
        <w:t>Weggis</w:t>
      </w:r>
      <w:proofErr w:type="spellEnd"/>
      <w:r>
        <w:rPr>
          <w:rStyle w:val="fontstyle21"/>
          <w:rFonts w:ascii="Arial" w:hAnsi="Arial" w:cs="Arial"/>
          <w:sz w:val="18"/>
          <w:szCs w:val="18"/>
        </w:rPr>
        <w:t xml:space="preserve"> LU</w:t>
      </w:r>
    </w:p>
    <w:p w:rsidR="00C00AD3" w:rsidRDefault="00EC43D9" w:rsidP="00D52BC3">
      <w:pPr>
        <w:rPr>
          <w:rStyle w:val="Hyperlink"/>
          <w:rFonts w:ascii="Arial" w:hAnsi="Arial" w:cs="Arial"/>
          <w:sz w:val="18"/>
          <w:szCs w:val="18"/>
        </w:rPr>
      </w:pPr>
      <w:hyperlink r:id="rId10" w:history="1">
        <w:r w:rsidR="00D52BC3" w:rsidRPr="00C221D8">
          <w:rPr>
            <w:rStyle w:val="Hyperlink"/>
            <w:rFonts w:ascii="Arial" w:hAnsi="Arial" w:cs="Arial"/>
            <w:sz w:val="18"/>
            <w:szCs w:val="18"/>
          </w:rPr>
          <w:t>jc.schmocker@hotelgastro.ch</w:t>
        </w:r>
      </w:hyperlink>
    </w:p>
    <w:p w:rsidR="00D52BC3" w:rsidRPr="00C671BD" w:rsidRDefault="00D52BC3" w:rsidP="00D52BC3">
      <w:pPr>
        <w:rPr>
          <w:rFonts w:ascii="Arial" w:hAnsi="Arial" w:cs="Arial"/>
          <w:sz w:val="18"/>
          <w:szCs w:val="18"/>
          <w:lang w:val="de-CH"/>
        </w:rPr>
      </w:pPr>
    </w:p>
    <w:p w:rsidR="00082645" w:rsidRPr="00D52BC3" w:rsidRDefault="00082645" w:rsidP="00E412A2">
      <w:pPr>
        <w:rPr>
          <w:rFonts w:ascii="Arial" w:hAnsi="Arial" w:cs="Arial"/>
          <w:sz w:val="18"/>
          <w:szCs w:val="18"/>
          <w:lang w:val="en-GB"/>
        </w:rPr>
      </w:pPr>
      <w:r w:rsidRPr="00D52BC3">
        <w:rPr>
          <w:rFonts w:ascii="Arial" w:hAnsi="Arial" w:cs="Arial"/>
          <w:sz w:val="18"/>
          <w:szCs w:val="18"/>
          <w:lang w:val="en-GB"/>
        </w:rPr>
        <w:t xml:space="preserve">I hereby confirm that I have read and understood the competition rules: </w:t>
      </w:r>
    </w:p>
    <w:p w:rsidR="00211580" w:rsidRPr="00D52BC3" w:rsidRDefault="00211580" w:rsidP="00E412A2">
      <w:pPr>
        <w:rPr>
          <w:rFonts w:ascii="Arial" w:hAnsi="Arial" w:cs="Arial"/>
          <w:sz w:val="14"/>
          <w:szCs w:val="20"/>
          <w:lang w:val="en-GB"/>
        </w:rPr>
      </w:pPr>
    </w:p>
    <w:p w:rsidR="00211580" w:rsidRPr="00D52BC3" w:rsidRDefault="00211580" w:rsidP="00E412A2">
      <w:pPr>
        <w:rPr>
          <w:rFonts w:ascii="Arial" w:hAnsi="Arial" w:cs="Arial"/>
          <w:sz w:val="14"/>
          <w:szCs w:val="20"/>
          <w:lang w:val="en-GB"/>
        </w:rPr>
      </w:pPr>
    </w:p>
    <w:p w:rsidR="009A265A" w:rsidRPr="00D52BC3" w:rsidRDefault="009A265A" w:rsidP="00E412A2">
      <w:pPr>
        <w:rPr>
          <w:rFonts w:ascii="Arial" w:hAnsi="Arial" w:cs="Arial"/>
          <w:sz w:val="14"/>
          <w:szCs w:val="20"/>
          <w:lang w:val="en-GB"/>
        </w:rPr>
      </w:pPr>
    </w:p>
    <w:p w:rsidR="009A265A" w:rsidRPr="00D52BC3" w:rsidRDefault="009A265A" w:rsidP="00E412A2">
      <w:pPr>
        <w:rPr>
          <w:rFonts w:ascii="Arial" w:hAnsi="Arial" w:cs="Arial"/>
          <w:sz w:val="14"/>
          <w:szCs w:val="20"/>
          <w:lang w:val="en-GB"/>
        </w:rPr>
      </w:pPr>
    </w:p>
    <w:sdt>
      <w:sdtPr>
        <w:rPr>
          <w:rFonts w:ascii="Arial" w:hAnsi="Arial" w:cs="Arial"/>
          <w:sz w:val="20"/>
          <w:szCs w:val="20"/>
          <w:lang w:val="en-GB"/>
        </w:rPr>
        <w:id w:val="-2110186775"/>
        <w:placeholder>
          <w:docPart w:val="0EBA50B3DAD54BF9A227207689DDB350"/>
        </w:placeholder>
      </w:sdtPr>
      <w:sdtEndPr/>
      <w:sdtContent>
        <w:p w:rsidR="00211580" w:rsidRPr="00D52BC3" w:rsidRDefault="00EC43D9" w:rsidP="00E412A2">
          <w:pPr>
            <w:rPr>
              <w:rFonts w:ascii="Arial" w:hAnsi="Arial" w:cs="Arial"/>
              <w:sz w:val="20"/>
              <w:szCs w:val="20"/>
              <w:lang w:val="de-CH"/>
            </w:rPr>
          </w:pPr>
          <w:sdt>
            <w:sdtPr>
              <w:rPr>
                <w:rFonts w:ascii="Arial" w:hAnsi="Arial" w:cs="Arial"/>
                <w:sz w:val="20"/>
                <w:szCs w:val="20"/>
                <w:lang w:val="en-GB"/>
              </w:rPr>
              <w:id w:val="-1519615316"/>
              <w:placeholder>
                <w:docPart w:val="BF5BF3C43C0D4A4AA8BC99510398F358"/>
              </w:placeholder>
              <w:showingPlcHdr/>
              <w:text/>
            </w:sdtPr>
            <w:sdtEndPr/>
            <w:sdtContent>
              <w:r w:rsidR="00211580" w:rsidRPr="00C671BD">
                <w:rPr>
                  <w:rStyle w:val="Platzhaltertext"/>
                  <w:rFonts w:ascii="Arial" w:hAnsi="Arial" w:cs="Arial"/>
                  <w:color w:val="A6A6A6" w:themeColor="background1" w:themeShade="A6"/>
                  <w:sz w:val="16"/>
                  <w:szCs w:val="16"/>
                  <w:lang w:val="de-CH"/>
                </w:rPr>
                <w:t>Klicken oder tippen Sie hier, um Text einzugeben.</w:t>
              </w:r>
            </w:sdtContent>
          </w:sdt>
        </w:p>
      </w:sdtContent>
    </w:sdt>
    <w:p w:rsidR="00AC1084" w:rsidRPr="00D52BC3" w:rsidRDefault="008E471E" w:rsidP="00AC1084">
      <w:pPr>
        <w:tabs>
          <w:tab w:val="left" w:leader="underscore" w:pos="3686"/>
          <w:tab w:val="left" w:pos="4536"/>
          <w:tab w:val="left" w:leader="underscore" w:pos="9072"/>
        </w:tabs>
        <w:rPr>
          <w:rFonts w:ascii="Arial" w:hAnsi="Arial" w:cs="Arial"/>
          <w:sz w:val="20"/>
          <w:szCs w:val="20"/>
          <w:lang w:val="de-CH"/>
        </w:rPr>
      </w:pPr>
      <w:r w:rsidRPr="00D52BC3">
        <w:rPr>
          <w:rFonts w:ascii="Arial" w:hAnsi="Arial" w:cs="Arial"/>
          <w:sz w:val="20"/>
          <w:szCs w:val="20"/>
          <w:lang w:val="de-CH"/>
        </w:rPr>
        <w:tab/>
      </w:r>
      <w:r w:rsidRPr="00D52BC3">
        <w:rPr>
          <w:rFonts w:ascii="Arial" w:hAnsi="Arial" w:cs="Arial"/>
          <w:sz w:val="20"/>
          <w:szCs w:val="20"/>
          <w:lang w:val="de-CH"/>
        </w:rPr>
        <w:tab/>
      </w:r>
      <w:r w:rsidR="0060780D" w:rsidRPr="00D52BC3">
        <w:rPr>
          <w:rFonts w:ascii="Arial" w:hAnsi="Arial" w:cs="Arial"/>
          <w:sz w:val="20"/>
          <w:szCs w:val="20"/>
          <w:lang w:val="de-CH"/>
        </w:rPr>
        <w:tab/>
      </w:r>
    </w:p>
    <w:p w:rsidR="008E471E" w:rsidRPr="00D52BC3" w:rsidRDefault="00082645" w:rsidP="001E5C7B">
      <w:pPr>
        <w:tabs>
          <w:tab w:val="left" w:pos="4606"/>
        </w:tabs>
        <w:rPr>
          <w:rFonts w:ascii="Arial" w:hAnsi="Arial" w:cs="Arial"/>
          <w:sz w:val="14"/>
          <w:szCs w:val="20"/>
          <w:lang w:val="en-GB"/>
        </w:rPr>
      </w:pPr>
      <w:r w:rsidRPr="00D52BC3">
        <w:rPr>
          <w:rFonts w:ascii="Arial" w:hAnsi="Arial" w:cs="Arial"/>
          <w:sz w:val="18"/>
          <w:szCs w:val="20"/>
          <w:lang w:val="en-GB"/>
        </w:rPr>
        <w:t>Place and date</w:t>
      </w:r>
      <w:r w:rsidR="001E5C7B" w:rsidRPr="00D52BC3">
        <w:rPr>
          <w:rFonts w:ascii="Arial" w:hAnsi="Arial" w:cs="Arial"/>
          <w:sz w:val="20"/>
          <w:szCs w:val="20"/>
          <w:lang w:val="en-GB"/>
        </w:rPr>
        <w:tab/>
      </w:r>
      <w:r w:rsidRPr="00D52BC3">
        <w:rPr>
          <w:rFonts w:ascii="Arial" w:hAnsi="Arial" w:cs="Arial"/>
          <w:sz w:val="18"/>
          <w:szCs w:val="20"/>
          <w:lang w:val="en-GB"/>
        </w:rPr>
        <w:t>Candidate’s signature</w:t>
      </w:r>
    </w:p>
    <w:sectPr w:rsidR="008E471E" w:rsidRPr="00D52BC3" w:rsidSect="008E47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E21" w:rsidRDefault="00CB5E21" w:rsidP="00FD721C">
      <w:r>
        <w:separator/>
      </w:r>
    </w:p>
  </w:endnote>
  <w:endnote w:type="continuationSeparator" w:id="0">
    <w:p w:rsidR="00CB5E21" w:rsidRDefault="00CB5E21" w:rsidP="00FD7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kerville BE Regular">
    <w:altName w:val="Bell MT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3D9" w:rsidRDefault="00EC43D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BC3" w:rsidRDefault="00D52BC3">
    <w:pPr>
      <w:pStyle w:val="Fuzeile"/>
    </w:pPr>
    <w:r>
      <w:rPr>
        <w:noProof/>
        <w:lang w:val="de-CH" w:eastAsia="de-CH"/>
      </w:rPr>
      <w:drawing>
        <wp:inline distT="0" distB="0" distL="0" distR="0" wp14:anchorId="07394B11" wp14:editId="3C017E47">
          <wp:extent cx="4917015" cy="263255"/>
          <wp:effectExtent l="0" t="0" r="0" b="3810"/>
          <wp:docPr id="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_HGF_Weggis_highres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7015" cy="26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3D9" w:rsidRDefault="00EC43D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E21" w:rsidRDefault="00CB5E21" w:rsidP="00FD721C">
      <w:r>
        <w:separator/>
      </w:r>
    </w:p>
  </w:footnote>
  <w:footnote w:type="continuationSeparator" w:id="0">
    <w:p w:rsidR="00CB5E21" w:rsidRDefault="00CB5E21" w:rsidP="00FD7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3D9" w:rsidRDefault="00EC43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80D" w:rsidRDefault="00EC43D9" w:rsidP="00965E65">
    <w:pPr>
      <w:pStyle w:val="Kopfzeile"/>
      <w:tabs>
        <w:tab w:val="clear" w:pos="4536"/>
        <w:tab w:val="clear" w:pos="9072"/>
        <w:tab w:val="left" w:pos="1348"/>
        <w:tab w:val="left" w:pos="8313"/>
      </w:tabs>
    </w:pPr>
    <w:r w:rsidRPr="00EC43D9">
      <w:rPr>
        <w:rFonts w:ascii="Verdana" w:hAnsi="Verdana"/>
        <w:noProof/>
        <w:color w:val="000000" w:themeColor="text1"/>
        <w:sz w:val="20"/>
        <w:szCs w:val="20"/>
        <w:lang w:val="de-CH" w:eastAsia="de-CH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column">
            <wp:posOffset>-25561</wp:posOffset>
          </wp:positionH>
          <wp:positionV relativeFrom="paragraph">
            <wp:posOffset>-176530</wp:posOffset>
          </wp:positionV>
          <wp:extent cx="892800" cy="320400"/>
          <wp:effectExtent l="0" t="0" r="3175" b="3810"/>
          <wp:wrapTight wrapText="bothSides">
            <wp:wrapPolygon edited="0">
              <wp:start x="0" y="0"/>
              <wp:lineTo x="0" y="20571"/>
              <wp:lineTo x="21216" y="20571"/>
              <wp:lineTo x="21216" y="0"/>
              <wp:lineTo x="0" y="0"/>
            </wp:wrapPolygon>
          </wp:wrapTight>
          <wp:docPr id="2" name="Grafik 2" descr="I:\Vorlagen und Formulare\Logo - Organigramm\Logo HGf\Logo_HGf_intern\Logo_HGf_Standard_farbig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Vorlagen und Formulare\Logo - Organigramm\Logo HGf\Logo_HGf_intern\Logo_HGf_Standard_farbig_kle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00" cy="3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2BC3" w:rsidRPr="008E471E">
      <w:rPr>
        <w:rFonts w:ascii="Verdana" w:hAnsi="Verdana"/>
        <w:noProof/>
        <w:color w:val="000000" w:themeColor="text1"/>
        <w:sz w:val="20"/>
        <w:szCs w:val="20"/>
        <w:lang w:val="de-CH" w:eastAsia="de-CH"/>
      </w:rPr>
      <w:drawing>
        <wp:anchor distT="0" distB="0" distL="114300" distR="114300" simplePos="0" relativeHeight="251657728" behindDoc="1" locked="0" layoutInCell="1" allowOverlap="1" wp14:anchorId="64F42586" wp14:editId="05507853">
          <wp:simplePos x="0" y="0"/>
          <wp:positionH relativeFrom="column">
            <wp:posOffset>4827270</wp:posOffset>
          </wp:positionH>
          <wp:positionV relativeFrom="paragraph">
            <wp:posOffset>-282575</wp:posOffset>
          </wp:positionV>
          <wp:extent cx="380365" cy="380365"/>
          <wp:effectExtent l="0" t="0" r="635" b="635"/>
          <wp:wrapTight wrapText="bothSides">
            <wp:wrapPolygon edited="0">
              <wp:start x="0" y="0"/>
              <wp:lineTo x="0" y="20554"/>
              <wp:lineTo x="20554" y="20554"/>
              <wp:lineTo x="20554" y="0"/>
              <wp:lineTo x="0" y="0"/>
            </wp:wrapPolygon>
          </wp:wrapTight>
          <wp:docPr id="20" name="Grafik 20" descr="F:\02_BV\bvham\Berufswettbewerbe\SwissSkills\Logos\AICR\AICR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:\02_BV\bvham\Berufswettbewerbe\SwissSkills\Logos\AICR\AICR-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BC3" w:rsidRPr="004A220F">
      <w:rPr>
        <w:rFonts w:ascii="Verdana" w:hAnsi="Verdana"/>
        <w:noProof/>
        <w:color w:val="000000" w:themeColor="text1"/>
        <w:sz w:val="20"/>
        <w:szCs w:val="20"/>
        <w:lang w:val="de-CH" w:eastAsia="de-CH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4093845</wp:posOffset>
          </wp:positionH>
          <wp:positionV relativeFrom="paragraph">
            <wp:posOffset>-182245</wp:posOffset>
          </wp:positionV>
          <wp:extent cx="471805" cy="225425"/>
          <wp:effectExtent l="0" t="0" r="4445" b="3175"/>
          <wp:wrapTight wrapText="bothSides">
            <wp:wrapPolygon edited="0">
              <wp:start x="0" y="0"/>
              <wp:lineTo x="0" y="20079"/>
              <wp:lineTo x="20931" y="20079"/>
              <wp:lineTo x="20931" y="0"/>
              <wp:lineTo x="0" y="0"/>
            </wp:wrapPolygon>
          </wp:wrapTight>
          <wp:docPr id="4" name="Grafik 4" descr="F:\02_BV\bvham\Berufswettbewerbe\SwissSkills\Logos\hgt\HGT_Kopfzeile 2. Se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2_BV\bvham\Berufswettbewerbe\SwissSkills\Logos\hgt\HGT_Kopfzeile 2. Seit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BC3" w:rsidRPr="00393C07">
      <w:rPr>
        <w:noProof/>
        <w:lang w:val="de-CH" w:eastAsia="de-CH"/>
      </w:rPr>
      <w:drawing>
        <wp:anchor distT="0" distB="0" distL="114300" distR="114300" simplePos="0" relativeHeight="251660800" behindDoc="0" locked="0" layoutInCell="1" allowOverlap="1" wp14:anchorId="06E18B84" wp14:editId="15B20A9E">
          <wp:simplePos x="0" y="0"/>
          <wp:positionH relativeFrom="column">
            <wp:posOffset>3295650</wp:posOffset>
          </wp:positionH>
          <wp:positionV relativeFrom="paragraph">
            <wp:posOffset>-189230</wp:posOffset>
          </wp:positionV>
          <wp:extent cx="540385" cy="252730"/>
          <wp:effectExtent l="0" t="0" r="0" b="0"/>
          <wp:wrapNone/>
          <wp:docPr id="9" name="Grafik 9" descr="I:\Berufsbildung\21_SwissSkills_WorldSkills\21_02_SwissSkills\2020 Bern\Logos\Trägerverbände\d_hgu_sw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:\Berufsbildung\21_SwissSkills_WorldSkills\21_02_SwissSkills\2020 Bern\Logos\Trägerverbände\d_hgu_sw_M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2BC3" w:rsidRPr="008E471E">
      <w:rPr>
        <w:rFonts w:ascii="Verdana" w:hAnsi="Verdana"/>
        <w:noProof/>
        <w:color w:val="000000" w:themeColor="text1"/>
        <w:sz w:val="20"/>
        <w:szCs w:val="20"/>
        <w:lang w:val="de-CH" w:eastAsia="de-CH"/>
      </w:rPr>
      <w:drawing>
        <wp:anchor distT="0" distB="0" distL="114300" distR="114300" simplePos="0" relativeHeight="251654656" behindDoc="1" locked="0" layoutInCell="1" allowOverlap="1" wp14:anchorId="295D3649" wp14:editId="77F84BBC">
          <wp:simplePos x="0" y="0"/>
          <wp:positionH relativeFrom="column">
            <wp:posOffset>2104390</wp:posOffset>
          </wp:positionH>
          <wp:positionV relativeFrom="paragraph">
            <wp:posOffset>-163830</wp:posOffset>
          </wp:positionV>
          <wp:extent cx="1021715" cy="230505"/>
          <wp:effectExtent l="0" t="0" r="6985" b="0"/>
          <wp:wrapTight wrapText="bothSides">
            <wp:wrapPolygon edited="0">
              <wp:start x="0" y="0"/>
              <wp:lineTo x="0" y="17851"/>
              <wp:lineTo x="21345" y="17851"/>
              <wp:lineTo x="21345" y="3570"/>
              <wp:lineTo x="2014" y="0"/>
              <wp:lineTo x="0" y="0"/>
            </wp:wrapPolygon>
          </wp:wrapTight>
          <wp:docPr id="16" name="Grafik 16" descr="Bildergebnis für hotelleriesui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ldergebnis für hotelleriesuisse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858" b="26652"/>
                  <a:stretch/>
                </pic:blipFill>
                <pic:spPr bwMode="auto">
                  <a:xfrm>
                    <a:off x="0" y="0"/>
                    <a:ext cx="1021715" cy="230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BC3" w:rsidRPr="00393C07">
      <w:rPr>
        <w:noProof/>
        <w:lang w:val="de-CH" w:eastAsia="de-CH"/>
      </w:rPr>
      <w:drawing>
        <wp:anchor distT="0" distB="0" distL="114300" distR="114300" simplePos="0" relativeHeight="251659776" behindDoc="0" locked="0" layoutInCell="1" allowOverlap="1" wp14:anchorId="3F6BC0C2" wp14:editId="23CEB1B6">
          <wp:simplePos x="0" y="0"/>
          <wp:positionH relativeFrom="margin">
            <wp:posOffset>1047750</wp:posOffset>
          </wp:positionH>
          <wp:positionV relativeFrom="paragraph">
            <wp:posOffset>-124460</wp:posOffset>
          </wp:positionV>
          <wp:extent cx="895350" cy="214630"/>
          <wp:effectExtent l="0" t="0" r="0" b="0"/>
          <wp:wrapNone/>
          <wp:docPr id="7" name="Grafik 7" descr="I:\Berufsbildung\21_SwissSkills_WorldSkills\21_02_SwissSkills\2020 Bern\Logos\Trägerverbände\GastroSuisse_100_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:\Berufsbildung\21_SwissSkills_WorldSkills\21_02_SwissSkills\2020 Bern\Logos\Trägerverbände\GastroSuisse_100_d_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21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220F">
      <w:rPr>
        <w:rFonts w:ascii="Verdana" w:hAnsi="Verdana"/>
        <w:color w:val="000000" w:themeColor="text1"/>
        <w:sz w:val="20"/>
        <w:szCs w:val="20"/>
        <w:lang w:val="de-CH"/>
      </w:rPr>
      <w:tab/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3D9" w:rsidRDefault="00EC43D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915F8"/>
    <w:multiLevelType w:val="hybridMultilevel"/>
    <w:tmpl w:val="DED40B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A314B"/>
    <w:multiLevelType w:val="hybridMultilevel"/>
    <w:tmpl w:val="9EBACC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573B9"/>
    <w:multiLevelType w:val="hybridMultilevel"/>
    <w:tmpl w:val="EEB4F8D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F8561B"/>
    <w:multiLevelType w:val="hybridMultilevel"/>
    <w:tmpl w:val="230CC7EC"/>
    <w:lvl w:ilvl="0" w:tplc="69D6AA04">
      <w:start w:val="1"/>
      <w:numFmt w:val="decimal"/>
      <w:lvlText w:val="%1."/>
      <w:lvlJc w:val="left"/>
      <w:pPr>
        <w:ind w:left="720" w:hanging="360"/>
      </w:pPr>
      <w:rPr>
        <w:b/>
        <w:color w:val="365F91" w:themeColor="accent1" w:themeShade="BF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/>
  <w:attachedTemplate r:id="rId1"/>
  <w:documentProtection w:edit="forms" w:enforcement="0"/>
  <w:defaultTabStop w:val="709"/>
  <w:hyphenationZone w:val="425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1B5"/>
    <w:rsid w:val="0001728D"/>
    <w:rsid w:val="00076BDC"/>
    <w:rsid w:val="00082645"/>
    <w:rsid w:val="00094F0F"/>
    <w:rsid w:val="000A2FC2"/>
    <w:rsid w:val="001C6BAC"/>
    <w:rsid w:val="001E5C7B"/>
    <w:rsid w:val="00211580"/>
    <w:rsid w:val="00234EC8"/>
    <w:rsid w:val="002B6F86"/>
    <w:rsid w:val="003313C4"/>
    <w:rsid w:val="00363C7A"/>
    <w:rsid w:val="00434B78"/>
    <w:rsid w:val="00467C4D"/>
    <w:rsid w:val="004A220F"/>
    <w:rsid w:val="004A6E56"/>
    <w:rsid w:val="004B2F1C"/>
    <w:rsid w:val="005369A1"/>
    <w:rsid w:val="005A24A1"/>
    <w:rsid w:val="005B36E3"/>
    <w:rsid w:val="005B3DF8"/>
    <w:rsid w:val="0060780D"/>
    <w:rsid w:val="006256F1"/>
    <w:rsid w:val="00646693"/>
    <w:rsid w:val="0066288A"/>
    <w:rsid w:val="006735C0"/>
    <w:rsid w:val="006E3BFB"/>
    <w:rsid w:val="007656C0"/>
    <w:rsid w:val="007E483D"/>
    <w:rsid w:val="007E6ABE"/>
    <w:rsid w:val="007F11B5"/>
    <w:rsid w:val="0087611D"/>
    <w:rsid w:val="008B13AA"/>
    <w:rsid w:val="008B2D0C"/>
    <w:rsid w:val="008B7A69"/>
    <w:rsid w:val="008D2C69"/>
    <w:rsid w:val="008E1507"/>
    <w:rsid w:val="008E471E"/>
    <w:rsid w:val="008F08C1"/>
    <w:rsid w:val="008F31D3"/>
    <w:rsid w:val="009005EA"/>
    <w:rsid w:val="00910C4F"/>
    <w:rsid w:val="009477F4"/>
    <w:rsid w:val="00965E65"/>
    <w:rsid w:val="009802FF"/>
    <w:rsid w:val="009A265A"/>
    <w:rsid w:val="009B7278"/>
    <w:rsid w:val="00AB4F87"/>
    <w:rsid w:val="00AC1084"/>
    <w:rsid w:val="00AE7C48"/>
    <w:rsid w:val="00AF6738"/>
    <w:rsid w:val="00B47ADE"/>
    <w:rsid w:val="00B8102F"/>
    <w:rsid w:val="00C00AD3"/>
    <w:rsid w:val="00C40826"/>
    <w:rsid w:val="00C671BD"/>
    <w:rsid w:val="00C81922"/>
    <w:rsid w:val="00C84BAB"/>
    <w:rsid w:val="00CB5E21"/>
    <w:rsid w:val="00D52BC3"/>
    <w:rsid w:val="00D77E19"/>
    <w:rsid w:val="00E1352E"/>
    <w:rsid w:val="00E412A2"/>
    <w:rsid w:val="00E711B3"/>
    <w:rsid w:val="00EB075F"/>
    <w:rsid w:val="00EB3B13"/>
    <w:rsid w:val="00EC43D9"/>
    <w:rsid w:val="00EE15AE"/>
    <w:rsid w:val="00F07941"/>
    <w:rsid w:val="00F111E5"/>
    <w:rsid w:val="00F5331C"/>
    <w:rsid w:val="00F62C32"/>
    <w:rsid w:val="00F86006"/>
    <w:rsid w:val="00FA3F55"/>
    <w:rsid w:val="00FC485B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3D568A48"/>
  <w14:defaultImageDpi w14:val="330"/>
  <w15:docId w15:val="{13DCBFEC-4AC7-4A0E-9473-FB990664E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63C7A"/>
    <w:rPr>
      <w:rFonts w:ascii="Baskerville BE Regular" w:hAnsi="Baskerville BE Regular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721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721C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FD721C"/>
    <w:pPr>
      <w:tabs>
        <w:tab w:val="center" w:pos="4536"/>
        <w:tab w:val="right" w:pos="9072"/>
      </w:tabs>
    </w:pPr>
    <w:rPr>
      <w:rFonts w:asciiTheme="minorHAnsi" w:hAnsiTheme="minorHAnsi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FD721C"/>
  </w:style>
  <w:style w:type="paragraph" w:styleId="Fuzeile">
    <w:name w:val="footer"/>
    <w:basedOn w:val="Standard"/>
    <w:link w:val="FuzeileZchn"/>
    <w:uiPriority w:val="99"/>
    <w:unhideWhenUsed/>
    <w:rsid w:val="00FD721C"/>
    <w:pPr>
      <w:tabs>
        <w:tab w:val="center" w:pos="4536"/>
        <w:tab w:val="right" w:pos="9072"/>
      </w:tabs>
    </w:pPr>
    <w:rPr>
      <w:rFonts w:asciiTheme="minorHAnsi" w:hAnsiTheme="minorHAnsi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FD721C"/>
  </w:style>
  <w:style w:type="table" w:styleId="Tabellenraster">
    <w:name w:val="Table Grid"/>
    <w:basedOn w:val="NormaleTabelle"/>
    <w:uiPriority w:val="59"/>
    <w:rsid w:val="00363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B2F1C"/>
    <w:rPr>
      <w:color w:val="808080"/>
    </w:rPr>
  </w:style>
  <w:style w:type="paragraph" w:styleId="Listenabsatz">
    <w:name w:val="List Paragraph"/>
    <w:basedOn w:val="Standard"/>
    <w:uiPriority w:val="34"/>
    <w:qFormat/>
    <w:rsid w:val="00434B78"/>
    <w:pPr>
      <w:ind w:left="720"/>
      <w:contextualSpacing/>
    </w:pPr>
  </w:style>
  <w:style w:type="character" w:customStyle="1" w:styleId="fontstyle21">
    <w:name w:val="fontstyle21"/>
    <w:basedOn w:val="Absatz-Standardschriftart"/>
    <w:rsid w:val="007656C0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bsatz-Standardschriftart"/>
    <w:rsid w:val="007656C0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01">
    <w:name w:val="fontstyle01"/>
    <w:basedOn w:val="Absatz-Standardschriftart"/>
    <w:rsid w:val="00C00AD3"/>
    <w:rPr>
      <w:rFonts w:ascii="Arial-BoldMT" w:hAnsi="Arial-BoldMT" w:hint="default"/>
      <w:b/>
      <w:bCs/>
      <w:i w:val="0"/>
      <w:iCs w:val="0"/>
      <w:color w:val="005192"/>
      <w:sz w:val="36"/>
      <w:szCs w:val="36"/>
    </w:rPr>
  </w:style>
  <w:style w:type="paragraph" w:styleId="Titel">
    <w:name w:val="Title"/>
    <w:basedOn w:val="Standard"/>
    <w:next w:val="Standard"/>
    <w:link w:val="TitelZchn"/>
    <w:uiPriority w:val="10"/>
    <w:qFormat/>
    <w:rsid w:val="0021158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11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rmularfeld">
    <w:name w:val="Formularfeld"/>
    <w:basedOn w:val="Absatz-Standardschriftart"/>
    <w:uiPriority w:val="1"/>
    <w:rsid w:val="00211580"/>
    <w:rPr>
      <w:rFonts w:ascii="Verdana" w:hAnsi="Verdana"/>
      <w:color w:val="D9D9D9" w:themeColor="background1" w:themeShade="D9"/>
      <w:sz w:val="20"/>
    </w:rPr>
  </w:style>
  <w:style w:type="character" w:styleId="Hyperlink">
    <w:name w:val="Hyperlink"/>
    <w:basedOn w:val="Absatz-Standardschriftart"/>
    <w:uiPriority w:val="99"/>
    <w:unhideWhenUsed/>
    <w:rsid w:val="00D52B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9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jc.schmocker@hotelgastro.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07_Marketing\Vorlagen\Vorlagen_Webshop\Vorlage_Lieferschein_FR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2825BD-5B2B-482A-862E-8E6828F42EEA}"/>
      </w:docPartPr>
      <w:docPartBody>
        <w:p w:rsidR="00CC6B3B" w:rsidRDefault="00A3226C">
          <w:r w:rsidRPr="0044325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0A190FA7CFD4D59B4E3A3FB8811B7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025288-9E8C-42C2-BE29-D594C3DFBBD6}"/>
      </w:docPartPr>
      <w:docPartBody>
        <w:p w:rsidR="00CC6B3B" w:rsidRDefault="00A3226C" w:rsidP="00A3226C">
          <w:pPr>
            <w:pStyle w:val="00A190FA7CFD4D59B4E3A3FB8811B7FE4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230338CD37464E2E89EFE88BE115F6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5A6C9D-233F-4871-ADAE-015D975B5F5D}"/>
      </w:docPartPr>
      <w:docPartBody>
        <w:p w:rsidR="00CC6B3B" w:rsidRDefault="00A3226C" w:rsidP="00A3226C">
          <w:pPr>
            <w:pStyle w:val="230338CD37464E2E89EFE88BE115F671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224A5D33111E4A41BA1E9A56324F6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92F106-8BF6-4EA7-894D-91F7222A3DA5}"/>
      </w:docPartPr>
      <w:docPartBody>
        <w:p w:rsidR="00CC6B3B" w:rsidRDefault="00A3226C" w:rsidP="00A3226C">
          <w:pPr>
            <w:pStyle w:val="224A5D33111E4A41BA1E9A56324F651E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05FBD57A6CFA4CDF9E5BB24E275095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7F7D1F-CEE2-4AF8-9A4C-60939442C5DA}"/>
      </w:docPartPr>
      <w:docPartBody>
        <w:p w:rsidR="00CC6B3B" w:rsidRDefault="00A3226C" w:rsidP="00A3226C">
          <w:pPr>
            <w:pStyle w:val="05FBD57A6CFA4CDF9E5BB24E27509578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CDEDDE136F86420FB5556E8BD6EF47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50FAF0-2438-4F0A-9CE4-6355A427E3F9}"/>
      </w:docPartPr>
      <w:docPartBody>
        <w:p w:rsidR="00CC6B3B" w:rsidRDefault="00A3226C" w:rsidP="00A3226C">
          <w:pPr>
            <w:pStyle w:val="CDEDDE136F86420FB5556E8BD6EF4792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E9ACCC57DA2E4AC9A7B44A917D03E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D95487-CC88-40DB-B866-FA15CA8275EE}"/>
      </w:docPartPr>
      <w:docPartBody>
        <w:p w:rsidR="00CC6B3B" w:rsidRDefault="00A3226C" w:rsidP="00A3226C">
          <w:pPr>
            <w:pStyle w:val="E9ACCC57DA2E4AC9A7B44A917D03E0C9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0200E00917544088914BC4F73CEDF6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68DE95-D51A-47DB-854B-01159D8CF84C}"/>
      </w:docPartPr>
      <w:docPartBody>
        <w:p w:rsidR="00CC6B3B" w:rsidRDefault="00A3226C" w:rsidP="00A3226C">
          <w:pPr>
            <w:pStyle w:val="0200E00917544088914BC4F73CEDF6EE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E99C5F3565FF4F3286A3AEABBE9658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36DD3C-C3BE-449E-AB90-06C43414C924}"/>
      </w:docPartPr>
      <w:docPartBody>
        <w:p w:rsidR="00CC6B3B" w:rsidRDefault="00A3226C" w:rsidP="00A3226C">
          <w:pPr>
            <w:pStyle w:val="E99C5F3565FF4F3286A3AEABBE965800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83E143484D6548B18DD37FEF4FBF19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E81A5F-0D36-41C2-9953-ADC20EF01324}"/>
      </w:docPartPr>
      <w:docPartBody>
        <w:p w:rsidR="00CC6B3B" w:rsidRDefault="00A3226C" w:rsidP="00A3226C">
          <w:pPr>
            <w:pStyle w:val="83E143484D6548B18DD37FEF4FBF19A2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A375727D5BAD4D82803E2F589DA818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77FA25-05A9-411C-9A7E-B5FD56837303}"/>
      </w:docPartPr>
      <w:docPartBody>
        <w:p w:rsidR="00CC6B3B" w:rsidRDefault="00A3226C" w:rsidP="00A3226C">
          <w:pPr>
            <w:pStyle w:val="A375727D5BAD4D82803E2F589DA818B4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C51D2FEA06584DC1A3E3954CDAA477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5A777C-F09F-4B8D-BDD7-5AC52C38AFDD}"/>
      </w:docPartPr>
      <w:docPartBody>
        <w:p w:rsidR="00CC6B3B" w:rsidRDefault="00A3226C" w:rsidP="00A3226C">
          <w:pPr>
            <w:pStyle w:val="C51D2FEA06584DC1A3E3954CDAA4777A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C4C4D742466A4E8498255E909475F8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6D998D-248A-4C41-8E42-879CE751989A}"/>
      </w:docPartPr>
      <w:docPartBody>
        <w:p w:rsidR="00CC6B3B" w:rsidRDefault="00A3226C" w:rsidP="00A3226C">
          <w:pPr>
            <w:pStyle w:val="C4C4D742466A4E8498255E909475F8BE"/>
          </w:pPr>
          <w:r w:rsidRPr="0044325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C9DD2E3BE7494DA480EC41BC2B98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2C8CAE-4F60-411B-A63D-94F6DA48DC15}"/>
      </w:docPartPr>
      <w:docPartBody>
        <w:p w:rsidR="00CC6B3B" w:rsidRDefault="00A3226C" w:rsidP="00A3226C">
          <w:pPr>
            <w:pStyle w:val="6EC9DD2E3BE7494DA480EC41BC2B9855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16E2BA7AEFF2477EBCA75E44974C7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1E905B-6C43-45F8-B49D-A38C77753BA7}"/>
      </w:docPartPr>
      <w:docPartBody>
        <w:p w:rsidR="00CC6B3B" w:rsidRDefault="00A3226C" w:rsidP="00A3226C">
          <w:pPr>
            <w:pStyle w:val="16E2BA7AEFF2477EBCA75E44974C7F12"/>
          </w:pPr>
          <w:r w:rsidRPr="0044325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0C60C831F7E4F3299B5FBB864941E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173B89-69EF-445A-B53A-2B3528D8ED20}"/>
      </w:docPartPr>
      <w:docPartBody>
        <w:p w:rsidR="00CC6B3B" w:rsidRDefault="00A3226C" w:rsidP="00A3226C">
          <w:pPr>
            <w:pStyle w:val="60C60C831F7E4F3299B5FBB864941E63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B0F6EA6EA0AA44DA82659CDA61BB5F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7D1BB5-061A-46C0-B590-F85B3AD310AC}"/>
      </w:docPartPr>
      <w:docPartBody>
        <w:p w:rsidR="00CC6B3B" w:rsidRDefault="00A3226C" w:rsidP="00A3226C">
          <w:pPr>
            <w:pStyle w:val="B0F6EA6EA0AA44DA82659CDA61BB5F66"/>
          </w:pPr>
          <w:r w:rsidRPr="0044325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2EDE7111DE467C9A2DD64E3AEA64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2BEAA6-8D86-4209-A2D6-4C5A14E92335}"/>
      </w:docPartPr>
      <w:docPartBody>
        <w:p w:rsidR="00CC6B3B" w:rsidRDefault="00A3226C" w:rsidP="00A3226C">
          <w:pPr>
            <w:pStyle w:val="BC2EDE7111DE467C9A2DD64E3AEA6426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CFB74122D51542599EA2C545FA38CF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5803D5-AACF-46D8-AF81-D6996E4201BB}"/>
      </w:docPartPr>
      <w:docPartBody>
        <w:p w:rsidR="00CC6B3B" w:rsidRDefault="00A3226C" w:rsidP="00A3226C">
          <w:pPr>
            <w:pStyle w:val="CFB74122D51542599EA2C545FA38CF87"/>
          </w:pPr>
          <w:r w:rsidRPr="0044325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398B5AAA4ED4CD1B0B9E81E9BFF40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1B280-CE4D-41AC-BCE5-8CDC9A330F0B}"/>
      </w:docPartPr>
      <w:docPartBody>
        <w:p w:rsidR="00CC6B3B" w:rsidRDefault="00A3226C" w:rsidP="00A3226C">
          <w:pPr>
            <w:pStyle w:val="0398B5AAA4ED4CD1B0B9E81E9BFF4090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7F1569A8528542D9A46A500ECD441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D0B3E-A8BD-45DF-9BCB-4422355CA97A}"/>
      </w:docPartPr>
      <w:docPartBody>
        <w:p w:rsidR="00CC6B3B" w:rsidRDefault="00A3226C" w:rsidP="00A3226C">
          <w:pPr>
            <w:pStyle w:val="7F1569A8528542D9A46A500ECD4419F6"/>
          </w:pPr>
          <w:r w:rsidRPr="0044325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7709EA2948A4F0A9C894E69604C9E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D5AA24-A68F-44A3-B02E-D85B7F079089}"/>
      </w:docPartPr>
      <w:docPartBody>
        <w:p w:rsidR="00CC6B3B" w:rsidRDefault="00A3226C" w:rsidP="00A3226C">
          <w:pPr>
            <w:pStyle w:val="37709EA2948A4F0A9C894E69604C9E40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  <w:docPart>
      <w:docPartPr>
        <w:name w:val="0EBA50B3DAD54BF9A227207689DDB3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3ACCA5-9F3E-49FB-A7AC-DE17E20E6946}"/>
      </w:docPartPr>
      <w:docPartBody>
        <w:p w:rsidR="00CC6B3B" w:rsidRDefault="00A3226C" w:rsidP="00A3226C">
          <w:pPr>
            <w:pStyle w:val="0EBA50B3DAD54BF9A227207689DDB350"/>
          </w:pPr>
          <w:r w:rsidRPr="0044325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F5BF3C43C0D4A4AA8BC99510398F3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17649A-94EF-4ADB-9640-11F69F5BB2E3}"/>
      </w:docPartPr>
      <w:docPartBody>
        <w:p w:rsidR="00CC6B3B" w:rsidRDefault="00A3226C" w:rsidP="00A3226C">
          <w:pPr>
            <w:pStyle w:val="BF5BF3C43C0D4A4AA8BC99510398F358"/>
          </w:pPr>
          <w:r w:rsidRPr="00211580">
            <w:rPr>
              <w:rStyle w:val="Platzhaltertext"/>
              <w:rFonts w:ascii="Verdana" w:hAnsi="Verdana"/>
              <w:color w:val="A6A6A6" w:themeColor="background1" w:themeShade="A6"/>
              <w:sz w:val="16"/>
              <w:szCs w:val="16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kerville BE Regular">
    <w:altName w:val="Bell MT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26C"/>
    <w:rsid w:val="00A3226C"/>
    <w:rsid w:val="00CC6B3B"/>
    <w:rsid w:val="00DE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3226C"/>
    <w:rPr>
      <w:color w:val="808080"/>
    </w:rPr>
  </w:style>
  <w:style w:type="paragraph" w:customStyle="1" w:styleId="00A190FA7CFD4D59B4E3A3FB8811B7FE">
    <w:name w:val="00A190FA7CFD4D59B4E3A3FB8811B7FE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47373D4E3F747F8B472E3EA4728CC4C">
    <w:name w:val="047373D4E3F747F8B472E3EA4728CC4C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1ECF9C110E204D20B436FFD576A0FEE2">
    <w:name w:val="1ECF9C110E204D20B436FFD576A0FEE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4E4C5DF30694F9D8F132836D31F62AC">
    <w:name w:val="04E4C5DF30694F9D8F132836D31F62AC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2F07BFA509144776BC5C7C7E572A3533">
    <w:name w:val="2F07BFA509144776BC5C7C7E572A353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7A43121437B14BD0840F38047072E251">
    <w:name w:val="7A43121437B14BD0840F38047072E25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520B2D5BE81497194A93E9133606BA3">
    <w:name w:val="0520B2D5BE81497194A93E9133606BA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B3A6EA10BDB64179A08C33458C5D1F0B">
    <w:name w:val="B3A6EA10BDB64179A08C33458C5D1F0B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FDD7CD6C76E3458F90ACDB6EF35A33F8">
    <w:name w:val="FDD7CD6C76E3458F90ACDB6EF35A33F8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1F0A99FE128146D39F31C1FA1CA87937">
    <w:name w:val="1F0A99FE128146D39F31C1FA1CA87937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414C9162DA4444028B652F540AADD066">
    <w:name w:val="414C9162DA4444028B652F540AADD066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E48A47706C6489EBAB2CE876DA4924E">
    <w:name w:val="0E48A47706C6489EBAB2CE876DA4924E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2ED41733E00C43ACBD20E8958C866D47">
    <w:name w:val="2ED41733E00C43ACBD20E8958C866D47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C81351E875BA47A9B024CB7BAFDE2FBB">
    <w:name w:val="C81351E875BA47A9B024CB7BAFDE2FBB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B1CD5E9EB6DD49A7A126404069FA8671">
    <w:name w:val="B1CD5E9EB6DD49A7A126404069FA867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AE11118336140D3B6DD67BB324178BE">
    <w:name w:val="0AE11118336140D3B6DD67BB324178BE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D8E38D8F875B46D69F7B8D7371F4513D">
    <w:name w:val="D8E38D8F875B46D69F7B8D7371F4513D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3F92387BCA2C4654B87CA7AD7D1936D4">
    <w:name w:val="3F92387BCA2C4654B87CA7AD7D1936D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0A190FA7CFD4D59B4E3A3FB8811B7FE1">
    <w:name w:val="00A190FA7CFD4D59B4E3A3FB8811B7FE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47373D4E3F747F8B472E3EA4728CC4C1">
    <w:name w:val="047373D4E3F747F8B472E3EA4728CC4C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1ECF9C110E204D20B436FFD576A0FEE21">
    <w:name w:val="1ECF9C110E204D20B436FFD576A0FEE2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4E4C5DF30694F9D8F132836D31F62AC1">
    <w:name w:val="04E4C5DF30694F9D8F132836D31F62AC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2F07BFA509144776BC5C7C7E572A35331">
    <w:name w:val="2F07BFA509144776BC5C7C7E572A3533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7A43121437B14BD0840F38047072E2511">
    <w:name w:val="7A43121437B14BD0840F38047072E251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520B2D5BE81497194A93E9133606BA31">
    <w:name w:val="0520B2D5BE81497194A93E9133606BA3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character" w:customStyle="1" w:styleId="Formularfeld">
    <w:name w:val="Formularfeld"/>
    <w:basedOn w:val="Absatz-Standardschriftart"/>
    <w:uiPriority w:val="1"/>
    <w:rsid w:val="00A3226C"/>
    <w:rPr>
      <w:rFonts w:ascii="Verdana" w:hAnsi="Verdana"/>
      <w:color w:val="D9D9D9" w:themeColor="background1" w:themeShade="D9"/>
      <w:sz w:val="20"/>
    </w:rPr>
  </w:style>
  <w:style w:type="paragraph" w:customStyle="1" w:styleId="B3A6EA10BDB64179A08C33458C5D1F0B1">
    <w:name w:val="B3A6EA10BDB64179A08C33458C5D1F0B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FDD7CD6C76E3458F90ACDB6EF35A33F81">
    <w:name w:val="FDD7CD6C76E3458F90ACDB6EF35A33F8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1F0A99FE128146D39F31C1FA1CA879371">
    <w:name w:val="1F0A99FE128146D39F31C1FA1CA87937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414C9162DA4444028B652F540AADD0661">
    <w:name w:val="414C9162DA4444028B652F540AADD066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E48A47706C6489EBAB2CE876DA4924E1">
    <w:name w:val="0E48A47706C6489EBAB2CE876DA4924E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2ED41733E00C43ACBD20E8958C866D471">
    <w:name w:val="2ED41733E00C43ACBD20E8958C866D47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C81351E875BA47A9B024CB7BAFDE2FBB1">
    <w:name w:val="C81351E875BA47A9B024CB7BAFDE2FBB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B1CD5E9EB6DD49A7A126404069FA86711">
    <w:name w:val="B1CD5E9EB6DD49A7A126404069FA8671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AE11118336140D3B6DD67BB324178BE1">
    <w:name w:val="0AE11118336140D3B6DD67BB324178BE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D8E38D8F875B46D69F7B8D7371F4513D1">
    <w:name w:val="D8E38D8F875B46D69F7B8D7371F4513D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3F92387BCA2C4654B87CA7AD7D1936D41">
    <w:name w:val="3F92387BCA2C4654B87CA7AD7D1936D41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0A190FA7CFD4D59B4E3A3FB8811B7FE2">
    <w:name w:val="00A190FA7CFD4D59B4E3A3FB8811B7FE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47373D4E3F747F8B472E3EA4728CC4C2">
    <w:name w:val="047373D4E3F747F8B472E3EA4728CC4C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1ECF9C110E204D20B436FFD576A0FEE22">
    <w:name w:val="1ECF9C110E204D20B436FFD576A0FEE2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4E4C5DF30694F9D8F132836D31F62AC2">
    <w:name w:val="04E4C5DF30694F9D8F132836D31F62AC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2F07BFA509144776BC5C7C7E572A35332">
    <w:name w:val="2F07BFA509144776BC5C7C7E572A3533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7A43121437B14BD0840F38047072E2512">
    <w:name w:val="7A43121437B14BD0840F38047072E251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520B2D5BE81497194A93E9133606BA32">
    <w:name w:val="0520B2D5BE81497194A93E9133606BA3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B3A6EA10BDB64179A08C33458C5D1F0B2">
    <w:name w:val="B3A6EA10BDB64179A08C33458C5D1F0B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FDD7CD6C76E3458F90ACDB6EF35A33F82">
    <w:name w:val="FDD7CD6C76E3458F90ACDB6EF35A33F8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1F0A99FE128146D39F31C1FA1CA879372">
    <w:name w:val="1F0A99FE128146D39F31C1FA1CA87937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414C9162DA4444028B652F540AADD0662">
    <w:name w:val="414C9162DA4444028B652F540AADD066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E48A47706C6489EBAB2CE876DA4924E2">
    <w:name w:val="0E48A47706C6489EBAB2CE876DA4924E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2ED41733E00C43ACBD20E8958C866D472">
    <w:name w:val="2ED41733E00C43ACBD20E8958C866D47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C81351E875BA47A9B024CB7BAFDE2FBB2">
    <w:name w:val="C81351E875BA47A9B024CB7BAFDE2FBB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B1CD5E9EB6DD49A7A126404069FA86712">
    <w:name w:val="B1CD5E9EB6DD49A7A126404069FA8671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AE11118336140D3B6DD67BB324178BE2">
    <w:name w:val="0AE11118336140D3B6DD67BB324178BE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D8E38D8F875B46D69F7B8D7371F4513D2">
    <w:name w:val="D8E38D8F875B46D69F7B8D7371F4513D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3F92387BCA2C4654B87CA7AD7D1936D42">
    <w:name w:val="3F92387BCA2C4654B87CA7AD7D1936D42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0A190FA7CFD4D59B4E3A3FB8811B7FE3">
    <w:name w:val="00A190FA7CFD4D59B4E3A3FB8811B7FE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47373D4E3F747F8B472E3EA4728CC4C3">
    <w:name w:val="047373D4E3F747F8B472E3EA4728CC4C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1ECF9C110E204D20B436FFD576A0FEE23">
    <w:name w:val="1ECF9C110E204D20B436FFD576A0FEE2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4E4C5DF30694F9D8F132836D31F62AC3">
    <w:name w:val="04E4C5DF30694F9D8F132836D31F62AC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2F07BFA509144776BC5C7C7E572A35333">
    <w:name w:val="2F07BFA509144776BC5C7C7E572A3533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7A43121437B14BD0840F38047072E2513">
    <w:name w:val="7A43121437B14BD0840F38047072E251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520B2D5BE81497194A93E9133606BA33">
    <w:name w:val="0520B2D5BE81497194A93E9133606BA3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B3A6EA10BDB64179A08C33458C5D1F0B3">
    <w:name w:val="B3A6EA10BDB64179A08C33458C5D1F0B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FDD7CD6C76E3458F90ACDB6EF35A33F83">
    <w:name w:val="FDD7CD6C76E3458F90ACDB6EF35A33F8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1F0A99FE128146D39F31C1FA1CA879373">
    <w:name w:val="1F0A99FE128146D39F31C1FA1CA87937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414C9162DA4444028B652F540AADD0663">
    <w:name w:val="414C9162DA4444028B652F540AADD066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E48A47706C6489EBAB2CE876DA4924E3">
    <w:name w:val="0E48A47706C6489EBAB2CE876DA4924E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2ED41733E00C43ACBD20E8958C866D473">
    <w:name w:val="2ED41733E00C43ACBD20E8958C866D47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C81351E875BA47A9B024CB7BAFDE2FBB3">
    <w:name w:val="C81351E875BA47A9B024CB7BAFDE2FBB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B1CD5E9EB6DD49A7A126404069FA86713">
    <w:name w:val="B1CD5E9EB6DD49A7A126404069FA8671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AE11118336140D3B6DD67BB324178BE3">
    <w:name w:val="0AE11118336140D3B6DD67BB324178BE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D8E38D8F875B46D69F7B8D7371F4513D3">
    <w:name w:val="D8E38D8F875B46D69F7B8D7371F4513D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3F92387BCA2C4654B87CA7AD7D1936D43">
    <w:name w:val="3F92387BCA2C4654B87CA7AD7D1936D43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0A190FA7CFD4D59B4E3A3FB8811B7FE4">
    <w:name w:val="00A190FA7CFD4D59B4E3A3FB8811B7FE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47373D4E3F747F8B472E3EA4728CC4C4">
    <w:name w:val="047373D4E3F747F8B472E3EA4728CC4C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1ECF9C110E204D20B436FFD576A0FEE24">
    <w:name w:val="1ECF9C110E204D20B436FFD576A0FEE2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2F07BFA509144776BC5C7C7E572A35334">
    <w:name w:val="2F07BFA509144776BC5C7C7E572A3533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520B2D5BE81497194A93E9133606BA34">
    <w:name w:val="0520B2D5BE81497194A93E9133606BA3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B3A6EA10BDB64179A08C33458C5D1F0B4">
    <w:name w:val="B3A6EA10BDB64179A08C33458C5D1F0B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FDD7CD6C76E3458F90ACDB6EF35A33F84">
    <w:name w:val="FDD7CD6C76E3458F90ACDB6EF35A33F8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1F0A99FE128146D39F31C1FA1CA879374">
    <w:name w:val="1F0A99FE128146D39F31C1FA1CA87937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414C9162DA4444028B652F540AADD0664">
    <w:name w:val="414C9162DA4444028B652F540AADD066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E48A47706C6489EBAB2CE876DA4924E4">
    <w:name w:val="0E48A47706C6489EBAB2CE876DA4924E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2ED41733E00C43ACBD20E8958C866D474">
    <w:name w:val="2ED41733E00C43ACBD20E8958C866D47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C81351E875BA47A9B024CB7BAFDE2FBB4">
    <w:name w:val="C81351E875BA47A9B024CB7BAFDE2FBB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B1CD5E9EB6DD49A7A126404069FA86714">
    <w:name w:val="B1CD5E9EB6DD49A7A126404069FA8671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0AE11118336140D3B6DD67BB324178BE4">
    <w:name w:val="0AE11118336140D3B6DD67BB324178BE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D8E38D8F875B46D69F7B8D7371F4513D4">
    <w:name w:val="D8E38D8F875B46D69F7B8D7371F4513D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3F92387BCA2C4654B87CA7AD7D1936D44">
    <w:name w:val="3F92387BCA2C4654B87CA7AD7D1936D44"/>
    <w:rsid w:val="00A3226C"/>
    <w:pPr>
      <w:spacing w:after="0" w:line="240" w:lineRule="auto"/>
    </w:pPr>
    <w:rPr>
      <w:rFonts w:ascii="Baskerville BE Regular" w:hAnsi="Baskerville BE Regular"/>
      <w:szCs w:val="24"/>
      <w:lang w:val="de-DE" w:eastAsia="de-DE"/>
    </w:rPr>
  </w:style>
  <w:style w:type="paragraph" w:customStyle="1" w:styleId="F2EBF83ADA4E413CB4BFB08C0D09655D">
    <w:name w:val="F2EBF83ADA4E413CB4BFB08C0D09655D"/>
    <w:rsid w:val="00A3226C"/>
  </w:style>
  <w:style w:type="paragraph" w:customStyle="1" w:styleId="1718CB8A778E49148C415D7A9A00336C">
    <w:name w:val="1718CB8A778E49148C415D7A9A00336C"/>
    <w:rsid w:val="00A3226C"/>
  </w:style>
  <w:style w:type="paragraph" w:customStyle="1" w:styleId="7D700C2FC2414D47888620985AFCA557">
    <w:name w:val="7D700C2FC2414D47888620985AFCA557"/>
    <w:rsid w:val="00A3226C"/>
  </w:style>
  <w:style w:type="paragraph" w:customStyle="1" w:styleId="FE28AB9CAEE74DD3857043618274DC47">
    <w:name w:val="FE28AB9CAEE74DD3857043618274DC47"/>
    <w:rsid w:val="00A3226C"/>
  </w:style>
  <w:style w:type="paragraph" w:customStyle="1" w:styleId="E4F9F8882E2347DB86D64CB2D660D523">
    <w:name w:val="E4F9F8882E2347DB86D64CB2D660D523"/>
    <w:rsid w:val="00A3226C"/>
  </w:style>
  <w:style w:type="paragraph" w:customStyle="1" w:styleId="336ACA7194C54B6EAFD194ACFF48555D">
    <w:name w:val="336ACA7194C54B6EAFD194ACFF48555D"/>
    <w:rsid w:val="00A3226C"/>
  </w:style>
  <w:style w:type="paragraph" w:customStyle="1" w:styleId="12EAA657D1B240D6960F1E36535222CF">
    <w:name w:val="12EAA657D1B240D6960F1E36535222CF"/>
    <w:rsid w:val="00A3226C"/>
  </w:style>
  <w:style w:type="paragraph" w:customStyle="1" w:styleId="02DAB97D67994A8C91695E086B9588DC">
    <w:name w:val="02DAB97D67994A8C91695E086B9588DC"/>
    <w:rsid w:val="00A3226C"/>
  </w:style>
  <w:style w:type="paragraph" w:customStyle="1" w:styleId="726DD4921B474A6A9DF754FF84EBBDBE">
    <w:name w:val="726DD4921B474A6A9DF754FF84EBBDBE"/>
    <w:rsid w:val="00A3226C"/>
  </w:style>
  <w:style w:type="paragraph" w:customStyle="1" w:styleId="7810DBA44E5C4124AEE132E39B280E27">
    <w:name w:val="7810DBA44E5C4124AEE132E39B280E27"/>
    <w:rsid w:val="00A3226C"/>
  </w:style>
  <w:style w:type="paragraph" w:customStyle="1" w:styleId="F3FD3D553D5C45339A0B60DA288FE055">
    <w:name w:val="F3FD3D553D5C45339A0B60DA288FE055"/>
    <w:rsid w:val="00A3226C"/>
  </w:style>
  <w:style w:type="paragraph" w:customStyle="1" w:styleId="34203B6C461749D0BB35DC0CEEDA9F3E">
    <w:name w:val="34203B6C461749D0BB35DC0CEEDA9F3E"/>
    <w:rsid w:val="00A3226C"/>
  </w:style>
  <w:style w:type="paragraph" w:customStyle="1" w:styleId="8C8E427FE61D46ACBE861C53AEFAF8C0">
    <w:name w:val="8C8E427FE61D46ACBE861C53AEFAF8C0"/>
    <w:rsid w:val="00A3226C"/>
  </w:style>
  <w:style w:type="paragraph" w:customStyle="1" w:styleId="BEB716CC4F2A4314B17378996E1C2ED5">
    <w:name w:val="BEB716CC4F2A4314B17378996E1C2ED5"/>
    <w:rsid w:val="00A3226C"/>
  </w:style>
  <w:style w:type="paragraph" w:customStyle="1" w:styleId="35D1D2E2CB9444D28513824470A0B7E8">
    <w:name w:val="35D1D2E2CB9444D28513824470A0B7E8"/>
    <w:rsid w:val="00A3226C"/>
  </w:style>
  <w:style w:type="paragraph" w:customStyle="1" w:styleId="914B5D5CC52F49FF97C04DB5033A7062">
    <w:name w:val="914B5D5CC52F49FF97C04DB5033A7062"/>
    <w:rsid w:val="00A3226C"/>
  </w:style>
  <w:style w:type="paragraph" w:customStyle="1" w:styleId="A2C9103981C042B1AF3A24F6ED0102DD">
    <w:name w:val="A2C9103981C042B1AF3A24F6ED0102DD"/>
    <w:rsid w:val="00A3226C"/>
  </w:style>
  <w:style w:type="paragraph" w:customStyle="1" w:styleId="61DF470FF38748ADA3F3AD7A1421079A">
    <w:name w:val="61DF470FF38748ADA3F3AD7A1421079A"/>
    <w:rsid w:val="00A3226C"/>
  </w:style>
  <w:style w:type="paragraph" w:customStyle="1" w:styleId="230338CD37464E2E89EFE88BE115F671">
    <w:name w:val="230338CD37464E2E89EFE88BE115F671"/>
    <w:rsid w:val="00A3226C"/>
  </w:style>
  <w:style w:type="paragraph" w:customStyle="1" w:styleId="224A5D33111E4A41BA1E9A56324F651E">
    <w:name w:val="224A5D33111E4A41BA1E9A56324F651E"/>
    <w:rsid w:val="00A3226C"/>
  </w:style>
  <w:style w:type="paragraph" w:customStyle="1" w:styleId="05FBD57A6CFA4CDF9E5BB24E27509578">
    <w:name w:val="05FBD57A6CFA4CDF9E5BB24E27509578"/>
    <w:rsid w:val="00A3226C"/>
  </w:style>
  <w:style w:type="paragraph" w:customStyle="1" w:styleId="CDEDDE136F86420FB5556E8BD6EF4792">
    <w:name w:val="CDEDDE136F86420FB5556E8BD6EF4792"/>
    <w:rsid w:val="00A3226C"/>
  </w:style>
  <w:style w:type="paragraph" w:customStyle="1" w:styleId="E9ACCC57DA2E4AC9A7B44A917D03E0C9">
    <w:name w:val="E9ACCC57DA2E4AC9A7B44A917D03E0C9"/>
    <w:rsid w:val="00A3226C"/>
  </w:style>
  <w:style w:type="paragraph" w:customStyle="1" w:styleId="0200E00917544088914BC4F73CEDF6EE">
    <w:name w:val="0200E00917544088914BC4F73CEDF6EE"/>
    <w:rsid w:val="00A3226C"/>
  </w:style>
  <w:style w:type="paragraph" w:customStyle="1" w:styleId="E99C5F3565FF4F3286A3AEABBE965800">
    <w:name w:val="E99C5F3565FF4F3286A3AEABBE965800"/>
    <w:rsid w:val="00A3226C"/>
  </w:style>
  <w:style w:type="paragraph" w:customStyle="1" w:styleId="83E143484D6548B18DD37FEF4FBF19A2">
    <w:name w:val="83E143484D6548B18DD37FEF4FBF19A2"/>
    <w:rsid w:val="00A3226C"/>
  </w:style>
  <w:style w:type="paragraph" w:customStyle="1" w:styleId="A375727D5BAD4D82803E2F589DA818B4">
    <w:name w:val="A375727D5BAD4D82803E2F589DA818B4"/>
    <w:rsid w:val="00A3226C"/>
  </w:style>
  <w:style w:type="paragraph" w:customStyle="1" w:styleId="C51D2FEA06584DC1A3E3954CDAA4777A">
    <w:name w:val="C51D2FEA06584DC1A3E3954CDAA4777A"/>
    <w:rsid w:val="00A3226C"/>
  </w:style>
  <w:style w:type="paragraph" w:customStyle="1" w:styleId="C4C4D742466A4E8498255E909475F8BE">
    <w:name w:val="C4C4D742466A4E8498255E909475F8BE"/>
    <w:rsid w:val="00A3226C"/>
  </w:style>
  <w:style w:type="paragraph" w:customStyle="1" w:styleId="6EC9DD2E3BE7494DA480EC41BC2B9855">
    <w:name w:val="6EC9DD2E3BE7494DA480EC41BC2B9855"/>
    <w:rsid w:val="00A3226C"/>
  </w:style>
  <w:style w:type="paragraph" w:customStyle="1" w:styleId="16E2BA7AEFF2477EBCA75E44974C7F12">
    <w:name w:val="16E2BA7AEFF2477EBCA75E44974C7F12"/>
    <w:rsid w:val="00A3226C"/>
  </w:style>
  <w:style w:type="paragraph" w:customStyle="1" w:styleId="60C60C831F7E4F3299B5FBB864941E63">
    <w:name w:val="60C60C831F7E4F3299B5FBB864941E63"/>
    <w:rsid w:val="00A3226C"/>
  </w:style>
  <w:style w:type="paragraph" w:customStyle="1" w:styleId="B0F6EA6EA0AA44DA82659CDA61BB5F66">
    <w:name w:val="B0F6EA6EA0AA44DA82659CDA61BB5F66"/>
    <w:rsid w:val="00A3226C"/>
  </w:style>
  <w:style w:type="paragraph" w:customStyle="1" w:styleId="BC2EDE7111DE467C9A2DD64E3AEA6426">
    <w:name w:val="BC2EDE7111DE467C9A2DD64E3AEA6426"/>
    <w:rsid w:val="00A3226C"/>
  </w:style>
  <w:style w:type="paragraph" w:customStyle="1" w:styleId="EFF87A8507154397B6C57F00CAEEC40F">
    <w:name w:val="EFF87A8507154397B6C57F00CAEEC40F"/>
    <w:rsid w:val="00A3226C"/>
  </w:style>
  <w:style w:type="paragraph" w:customStyle="1" w:styleId="C5DE6187BC564D4C8868F6D7D1CB990E">
    <w:name w:val="C5DE6187BC564D4C8868F6D7D1CB990E"/>
    <w:rsid w:val="00A3226C"/>
  </w:style>
  <w:style w:type="paragraph" w:customStyle="1" w:styleId="CFB74122D51542599EA2C545FA38CF87">
    <w:name w:val="CFB74122D51542599EA2C545FA38CF87"/>
    <w:rsid w:val="00A3226C"/>
  </w:style>
  <w:style w:type="paragraph" w:customStyle="1" w:styleId="0398B5AAA4ED4CD1B0B9E81E9BFF4090">
    <w:name w:val="0398B5AAA4ED4CD1B0B9E81E9BFF4090"/>
    <w:rsid w:val="00A3226C"/>
  </w:style>
  <w:style w:type="paragraph" w:customStyle="1" w:styleId="7F1569A8528542D9A46A500ECD4419F6">
    <w:name w:val="7F1569A8528542D9A46A500ECD4419F6"/>
    <w:rsid w:val="00A3226C"/>
  </w:style>
  <w:style w:type="paragraph" w:customStyle="1" w:styleId="37709EA2948A4F0A9C894E69604C9E40">
    <w:name w:val="37709EA2948A4F0A9C894E69604C9E40"/>
    <w:rsid w:val="00A3226C"/>
  </w:style>
  <w:style w:type="paragraph" w:customStyle="1" w:styleId="18FBED78A60D491CA3996ABDB4BD43C2">
    <w:name w:val="18FBED78A60D491CA3996ABDB4BD43C2"/>
    <w:rsid w:val="00A3226C"/>
  </w:style>
  <w:style w:type="paragraph" w:customStyle="1" w:styleId="8F488410D1DA4394B8947A07C81B1BC2">
    <w:name w:val="8F488410D1DA4394B8947A07C81B1BC2"/>
    <w:rsid w:val="00A3226C"/>
  </w:style>
  <w:style w:type="paragraph" w:customStyle="1" w:styleId="F014419505A74DE4A56973EA4DC6D244">
    <w:name w:val="F014419505A74DE4A56973EA4DC6D244"/>
    <w:rsid w:val="00A3226C"/>
  </w:style>
  <w:style w:type="paragraph" w:customStyle="1" w:styleId="6E2E0F95EB3641A2A5E3BF17BED12C95">
    <w:name w:val="6E2E0F95EB3641A2A5E3BF17BED12C95"/>
    <w:rsid w:val="00A3226C"/>
  </w:style>
  <w:style w:type="paragraph" w:customStyle="1" w:styleId="42A7740026384A4EAEC7A571E2D55A9F">
    <w:name w:val="42A7740026384A4EAEC7A571E2D55A9F"/>
    <w:rsid w:val="00A3226C"/>
  </w:style>
  <w:style w:type="paragraph" w:customStyle="1" w:styleId="ACB478AF00E742889165AE52A2BDDFC5">
    <w:name w:val="ACB478AF00E742889165AE52A2BDDFC5"/>
    <w:rsid w:val="00A3226C"/>
  </w:style>
  <w:style w:type="paragraph" w:customStyle="1" w:styleId="0EBA50B3DAD54BF9A227207689DDB350">
    <w:name w:val="0EBA50B3DAD54BF9A227207689DDB350"/>
    <w:rsid w:val="00A3226C"/>
  </w:style>
  <w:style w:type="paragraph" w:customStyle="1" w:styleId="BF5BF3C43C0D4A4AA8BC99510398F358">
    <w:name w:val="BF5BF3C43C0D4A4AA8BC99510398F358"/>
    <w:rsid w:val="00A322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9DCAC-EFC4-4F41-9BCE-70CC1FDD0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Vorlage_Lieferschein_FR1.dotx</Template>
  <TotalTime>0</TotalTime>
  <Pages>1</Pages>
  <Words>345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Hotel &amp; Gastro Union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Winterberg Thomas</dc:creator>
  <cp:lastModifiedBy>Schoch Natascha</cp:lastModifiedBy>
  <cp:revision>9</cp:revision>
  <dcterms:created xsi:type="dcterms:W3CDTF">2020-02-17T14:56:00Z</dcterms:created>
  <dcterms:modified xsi:type="dcterms:W3CDTF">2021-11-16T15:25:00Z</dcterms:modified>
</cp:coreProperties>
</file>